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4D5" w:rsidRDefault="004A44D5" w:rsidP="004A44D5">
      <w:pPr>
        <w:pStyle w:val="Normlnweb"/>
        <w:spacing w:after="0"/>
        <w:rPr>
          <w:sz w:val="40"/>
          <w:szCs w:val="40"/>
        </w:rPr>
      </w:pPr>
      <w:r>
        <w:t xml:space="preserve">                                                      </w:t>
      </w:r>
      <w:r w:rsidRPr="004A44D5">
        <w:rPr>
          <w:sz w:val="40"/>
          <w:szCs w:val="40"/>
        </w:rPr>
        <w:t>BALÓNKY</w:t>
      </w:r>
    </w:p>
    <w:p w:rsidR="004A44D5" w:rsidRDefault="004A44D5" w:rsidP="004A44D5">
      <w:pPr>
        <w:pStyle w:val="Normlnweb"/>
        <w:spacing w:after="0"/>
      </w:pPr>
      <w:r>
        <w:t>Tato aktivita je zaměřena na procvičování tvrdých a měkkých souhlásek.</w:t>
      </w:r>
    </w:p>
    <w:p w:rsidR="004A44D5" w:rsidRPr="004A44D5" w:rsidRDefault="0072600B" w:rsidP="004A44D5">
      <w:pPr>
        <w:pStyle w:val="Normlnweb"/>
        <w:spacing w:after="0"/>
      </w:pPr>
      <w:r>
        <w:rPr>
          <w:noProof/>
        </w:rPr>
        <w:drawing>
          <wp:inline distT="0" distB="0" distL="0" distR="0">
            <wp:extent cx="2377440" cy="4222750"/>
            <wp:effectExtent l="0" t="0" r="381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6305" cy="4189730"/>
            <wp:effectExtent l="0" t="0" r="444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D5" w:rsidRDefault="004A44D5" w:rsidP="004A44D5">
      <w:pPr>
        <w:pStyle w:val="Normlnweb"/>
        <w:spacing w:after="0"/>
      </w:pPr>
    </w:p>
    <w:p w:rsidR="002B65AE" w:rsidRDefault="002B65AE"/>
    <w:p w:rsidR="004A44D5" w:rsidRDefault="004A44D5"/>
    <w:p w:rsidR="004A44D5" w:rsidRDefault="004A44D5"/>
    <w:p w:rsidR="00C61EFD" w:rsidRDefault="00C61EFD"/>
    <w:p w:rsidR="004A44D5" w:rsidRPr="00C61EFD" w:rsidRDefault="0072600B" w:rsidP="00C61EFD">
      <w:pPr>
        <w:ind w:left="-720" w:firstLine="36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799580" cy="2967355"/>
            <wp:effectExtent l="0" t="0" r="1270" b="4445"/>
            <wp:docPr id="3" name="obrázek 3" descr="obra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ek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1045" cy="2859405"/>
            <wp:effectExtent l="0" t="0" r="0" b="0"/>
            <wp:docPr id="4" name="obrázek 4" descr="obra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ek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9135" cy="3067685"/>
            <wp:effectExtent l="0" t="0" r="0" b="0"/>
            <wp:docPr id="5" name="obrázek 5" descr="obra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ek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D5" w:rsidRPr="00C61EFD" w:rsidRDefault="004A44D5" w:rsidP="00C61EFD">
      <w:pPr>
        <w:ind w:left="-540"/>
      </w:pPr>
    </w:p>
    <w:p w:rsidR="004A44D5" w:rsidRPr="004A44D5" w:rsidRDefault="0072600B">
      <w:r>
        <w:rPr>
          <w:noProof/>
        </w:rPr>
        <w:drawing>
          <wp:inline distT="0" distB="0" distL="0" distR="0">
            <wp:extent cx="2660015" cy="4480560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0460" cy="4663440"/>
            <wp:effectExtent l="0" t="0" r="889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4D5" w:rsidRPr="004A44D5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0B"/>
    <w:rsid w:val="0002488A"/>
    <w:rsid w:val="00063EA6"/>
    <w:rsid w:val="001236ED"/>
    <w:rsid w:val="001451B5"/>
    <w:rsid w:val="00167B8A"/>
    <w:rsid w:val="001C748B"/>
    <w:rsid w:val="001E4117"/>
    <w:rsid w:val="001F682E"/>
    <w:rsid w:val="0023256F"/>
    <w:rsid w:val="002B65AE"/>
    <w:rsid w:val="0034306F"/>
    <w:rsid w:val="003F3202"/>
    <w:rsid w:val="00401462"/>
    <w:rsid w:val="004131F4"/>
    <w:rsid w:val="004A2834"/>
    <w:rsid w:val="004A44D5"/>
    <w:rsid w:val="004C58E0"/>
    <w:rsid w:val="00505C94"/>
    <w:rsid w:val="0052326A"/>
    <w:rsid w:val="00562BE1"/>
    <w:rsid w:val="00587709"/>
    <w:rsid w:val="005E1A3B"/>
    <w:rsid w:val="00692F26"/>
    <w:rsid w:val="006D237C"/>
    <w:rsid w:val="00703E1F"/>
    <w:rsid w:val="007077C8"/>
    <w:rsid w:val="00722A7A"/>
    <w:rsid w:val="0072600B"/>
    <w:rsid w:val="00742BF5"/>
    <w:rsid w:val="007A357F"/>
    <w:rsid w:val="007E4FEB"/>
    <w:rsid w:val="00825281"/>
    <w:rsid w:val="00915EB3"/>
    <w:rsid w:val="0099496F"/>
    <w:rsid w:val="009B175B"/>
    <w:rsid w:val="009D6FEC"/>
    <w:rsid w:val="00A52F90"/>
    <w:rsid w:val="00A80C4D"/>
    <w:rsid w:val="00A84086"/>
    <w:rsid w:val="00B2535B"/>
    <w:rsid w:val="00B64BC6"/>
    <w:rsid w:val="00BB2EAE"/>
    <w:rsid w:val="00BC0C87"/>
    <w:rsid w:val="00BF2FEF"/>
    <w:rsid w:val="00C61EFD"/>
    <w:rsid w:val="00CB0E98"/>
    <w:rsid w:val="00CD1716"/>
    <w:rsid w:val="00CE3B53"/>
    <w:rsid w:val="00D71242"/>
    <w:rsid w:val="00E414B6"/>
    <w:rsid w:val="00EC5108"/>
    <w:rsid w:val="00F81F3A"/>
    <w:rsid w:val="00FA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ormlnweb">
    <w:name w:val="Normal (Web)"/>
    <w:basedOn w:val="Normln"/>
    <w:rsid w:val="004A44D5"/>
    <w:pPr>
      <w:spacing w:before="100" w:beforeAutospacing="1" w:after="119"/>
    </w:pPr>
  </w:style>
  <w:style w:type="paragraph" w:styleId="Textbubliny">
    <w:name w:val="Balloon Text"/>
    <w:basedOn w:val="Normln"/>
    <w:link w:val="TextbublinyChar"/>
    <w:rsid w:val="001F68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F6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ormlnweb">
    <w:name w:val="Normal (Web)"/>
    <w:basedOn w:val="Normln"/>
    <w:rsid w:val="004A44D5"/>
    <w:pPr>
      <w:spacing w:before="100" w:beforeAutospacing="1" w:after="119"/>
    </w:pPr>
  </w:style>
  <w:style w:type="paragraph" w:styleId="Textbubliny">
    <w:name w:val="Balloon Text"/>
    <w:basedOn w:val="Normln"/>
    <w:link w:val="TextbublinyChar"/>
    <w:rsid w:val="001F68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F6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9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\Downloads\3.pokus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3.pokus</Template>
  <TotalTime>0</TotalTime>
  <Pages>3</Pages>
  <Words>21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                                              BALÓNKY</vt:lpstr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BALÓNKY</dc:title>
  <dc:creator>Veronika</dc:creator>
  <cp:lastModifiedBy>Veronika</cp:lastModifiedBy>
  <cp:revision>2</cp:revision>
  <cp:lastPrinted>1601-01-01T00:00:00Z</cp:lastPrinted>
  <dcterms:created xsi:type="dcterms:W3CDTF">2017-12-11T07:58:00Z</dcterms:created>
  <dcterms:modified xsi:type="dcterms:W3CDTF">2017-12-11T07:58:00Z</dcterms:modified>
</cp:coreProperties>
</file>