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C3A" w:rsidRDefault="00C72E2A">
      <w:pPr>
        <w:jc w:val="center"/>
        <w:rPr>
          <w:szCs w:val="24"/>
        </w:rPr>
      </w:pPr>
      <w:bookmarkStart w:id="0" w:name="_GoBack"/>
      <w:bookmarkEnd w:id="0"/>
      <w:r>
        <w:rPr>
          <w:szCs w:val="24"/>
        </w:rPr>
        <w:t>Univerzita Palackého v Olomouci</w:t>
      </w:r>
    </w:p>
    <w:p w:rsidR="00037C3A" w:rsidRDefault="00C72E2A">
      <w:pPr>
        <w:jc w:val="center"/>
        <w:rPr>
          <w:szCs w:val="24"/>
        </w:rPr>
      </w:pPr>
      <w:r>
        <w:rPr>
          <w:szCs w:val="24"/>
        </w:rPr>
        <w:t>Pedagogická fakulta</w:t>
      </w:r>
    </w:p>
    <w:p w:rsidR="00037C3A" w:rsidRDefault="00C72E2A">
      <w:pPr>
        <w:rPr>
          <w:szCs w:val="24"/>
        </w:rPr>
      </w:pPr>
      <w:r>
        <w:rPr>
          <w:szCs w:val="24"/>
        </w:rPr>
        <w:t xml:space="preserve">                                       </w:t>
      </w: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b/>
          <w:sz w:val="40"/>
          <w:szCs w:val="40"/>
        </w:rPr>
      </w:pPr>
    </w:p>
    <w:p w:rsidR="00037C3A" w:rsidRDefault="00C72E2A">
      <w:pPr>
        <w:jc w:val="center"/>
      </w:pPr>
      <w:r>
        <w:rPr>
          <w:b/>
          <w:sz w:val="40"/>
          <w:szCs w:val="40"/>
        </w:rPr>
        <w:t>Didaktika mateřského jazyka B</w:t>
      </w:r>
    </w:p>
    <w:p w:rsidR="00037C3A" w:rsidRDefault="00C72E2A">
      <w:pPr>
        <w:jc w:val="center"/>
        <w:rPr>
          <w:sz w:val="34"/>
          <w:szCs w:val="34"/>
        </w:rPr>
      </w:pPr>
      <w:r>
        <w:rPr>
          <w:sz w:val="34"/>
          <w:szCs w:val="34"/>
        </w:rPr>
        <w:t>Didaktická pomůcka – obrázkové rébusy</w:t>
      </w:r>
    </w:p>
    <w:p w:rsidR="00037C3A" w:rsidRDefault="00C72E2A">
      <w:pPr>
        <w:jc w:val="center"/>
      </w:pPr>
      <w:r>
        <w:rPr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2119634</wp:posOffset>
            </wp:positionH>
            <wp:positionV relativeFrom="paragraph">
              <wp:posOffset>95883</wp:posOffset>
            </wp:positionV>
            <wp:extent cx="1628775" cy="1933571"/>
            <wp:effectExtent l="0" t="0" r="9525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33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jc w:val="center"/>
        <w:rPr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 w:val="34"/>
          <w:szCs w:val="34"/>
        </w:rPr>
      </w:pPr>
    </w:p>
    <w:p w:rsidR="00037C3A" w:rsidRDefault="00C72E2A">
      <w:pPr>
        <w:jc w:val="center"/>
        <w:rPr>
          <w:sz w:val="34"/>
          <w:szCs w:val="34"/>
        </w:rPr>
      </w:pPr>
      <w:r>
        <w:rPr>
          <w:sz w:val="34"/>
          <w:szCs w:val="34"/>
        </w:rPr>
        <w:t>Michaela Opltová</w:t>
      </w: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037C3A">
      <w:pPr>
        <w:rPr>
          <w:b/>
          <w:szCs w:val="24"/>
        </w:rPr>
      </w:pPr>
    </w:p>
    <w:p w:rsidR="00037C3A" w:rsidRDefault="00C72E2A">
      <w:r>
        <w:rPr>
          <w:b/>
          <w:szCs w:val="24"/>
        </w:rPr>
        <w:t xml:space="preserve">Název předmětu: </w:t>
      </w:r>
      <w:r>
        <w:rPr>
          <w:szCs w:val="24"/>
        </w:rPr>
        <w:t>KČJ/UDBQ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 xml:space="preserve">Obor: </w:t>
      </w:r>
      <w:r>
        <w:rPr>
          <w:szCs w:val="24"/>
        </w:rPr>
        <w:t>Učitelství pro 1. stupeň ZŠ</w:t>
      </w:r>
      <w:r>
        <w:rPr>
          <w:b/>
          <w:szCs w:val="24"/>
        </w:rPr>
        <w:t xml:space="preserve">                </w:t>
      </w:r>
    </w:p>
    <w:p w:rsidR="00037C3A" w:rsidRDefault="00C72E2A">
      <w:pPr>
        <w:ind w:left="4956" w:firstLine="708"/>
      </w:pPr>
      <w:r>
        <w:rPr>
          <w:b/>
          <w:szCs w:val="24"/>
        </w:rPr>
        <w:t xml:space="preserve">Školní rok: </w:t>
      </w:r>
      <w:r>
        <w:rPr>
          <w:szCs w:val="24"/>
        </w:rPr>
        <w:t>2018/2019</w:t>
      </w:r>
    </w:p>
    <w:p w:rsidR="00037C3A" w:rsidRDefault="00C72E2A">
      <w:r>
        <w:rPr>
          <w:b/>
          <w:szCs w:val="24"/>
        </w:rPr>
        <w:t>Jméno vyučujícího:</w:t>
      </w:r>
      <w:r>
        <w:rPr>
          <w:szCs w:val="24"/>
        </w:rPr>
        <w:tab/>
        <w:t>Mgr. Veronika Krejčí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 xml:space="preserve">Ročník studia: </w:t>
      </w:r>
      <w:r>
        <w:rPr>
          <w:szCs w:val="24"/>
        </w:rPr>
        <w:t>2. ročník</w:t>
      </w:r>
    </w:p>
    <w:p w:rsidR="00037C3A" w:rsidRDefault="00C72E2A">
      <w:pPr>
        <w:jc w:val="center"/>
      </w:pPr>
      <w:r>
        <w:br w:type="column"/>
      </w:r>
      <w:r>
        <w:rPr>
          <w:b/>
          <w:sz w:val="28"/>
          <w:szCs w:val="28"/>
        </w:rPr>
        <w:lastRenderedPageBreak/>
        <w:t>Metodický list – rébusy</w:t>
      </w:r>
    </w:p>
    <w:p w:rsidR="00037C3A" w:rsidRDefault="00C72E2A">
      <w:pPr>
        <w:rPr>
          <w:szCs w:val="24"/>
        </w:rPr>
      </w:pPr>
      <w:r>
        <w:rPr>
          <w:szCs w:val="24"/>
        </w:rPr>
        <w:tab/>
      </w:r>
    </w:p>
    <w:p w:rsidR="00037C3A" w:rsidRDefault="00C72E2A">
      <w:pPr>
        <w:jc w:val="both"/>
        <w:rPr>
          <w:szCs w:val="24"/>
        </w:rPr>
      </w:pPr>
      <w:r>
        <w:rPr>
          <w:szCs w:val="24"/>
        </w:rPr>
        <w:tab/>
        <w:t xml:space="preserve">Rébusy rozvíjejí myšlení, </w:t>
      </w:r>
      <w:r>
        <w:rPr>
          <w:szCs w:val="24"/>
        </w:rPr>
        <w:t>logické uvažování, fantazii a v neposlední řadě rozšiřují slovní zásobu. Spojením obrázku s písmeny a čtením percepčně náročného textu dochází k propojování funkcí pravé a levé mozkové hemisféry, což vede k postupnému zlepšování kognitivních procesů. Rébus</w:t>
      </w:r>
      <w:r>
        <w:rPr>
          <w:szCs w:val="24"/>
        </w:rPr>
        <w:t>y lze zpestřit hodiny českého jazyka a literatury na 1. stupni základní školy.</w:t>
      </w:r>
    </w:p>
    <w:p w:rsidR="00037C3A" w:rsidRDefault="00037C3A">
      <w:pPr>
        <w:jc w:val="both"/>
        <w:rPr>
          <w:szCs w:val="24"/>
        </w:rPr>
      </w:pPr>
    </w:p>
    <w:p w:rsidR="00037C3A" w:rsidRDefault="00037C3A"/>
    <w:p w:rsidR="00037C3A" w:rsidRDefault="00C72E2A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Slova nadřazená, podřazená, souřadná</w:t>
      </w:r>
    </w:p>
    <w:p w:rsidR="00037C3A" w:rsidRDefault="00C72E2A">
      <w:pPr>
        <w:ind w:left="708"/>
        <w:rPr>
          <w:szCs w:val="24"/>
        </w:rPr>
      </w:pPr>
      <w:r>
        <w:rPr>
          <w:szCs w:val="24"/>
        </w:rPr>
        <w:t xml:space="preserve">Po rozluštění obrázkového rébusu, děti zkouší vymyslet slovo nadřazené/podřazené/souřadné k obrázku či výslednému slovu. </w:t>
      </w:r>
    </w:p>
    <w:p w:rsidR="00037C3A" w:rsidRDefault="00037C3A">
      <w:pPr>
        <w:ind w:firstLine="708"/>
        <w:rPr>
          <w:b/>
        </w:rPr>
      </w:pPr>
    </w:p>
    <w:p w:rsidR="00037C3A" w:rsidRDefault="00C72E2A">
      <w:pPr>
        <w:ind w:firstLine="708"/>
      </w:pPr>
      <w:r>
        <w:rPr>
          <w:b/>
        </w:rPr>
        <w:t>Učivo:</w:t>
      </w:r>
      <w:r>
        <w:t xml:space="preserve"> Slova </w:t>
      </w:r>
      <w:r>
        <w:t>nadřazená, podřazená, souřadná</w:t>
      </w:r>
    </w:p>
    <w:p w:rsidR="00037C3A" w:rsidRDefault="00C72E2A">
      <w:pPr>
        <w:ind w:firstLine="708"/>
      </w:pPr>
      <w:r>
        <w:rPr>
          <w:b/>
          <w:szCs w:val="24"/>
        </w:rPr>
        <w:t xml:space="preserve">Ročník: </w:t>
      </w:r>
      <w:r>
        <w:rPr>
          <w:szCs w:val="24"/>
        </w:rPr>
        <w:t>2. třída</w:t>
      </w:r>
    </w:p>
    <w:p w:rsidR="00037C3A" w:rsidRDefault="00C72E2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319409</wp:posOffset>
            </wp:positionH>
            <wp:positionV relativeFrom="paragraph">
              <wp:posOffset>202567</wp:posOffset>
            </wp:positionV>
            <wp:extent cx="2343150" cy="1633218"/>
            <wp:effectExtent l="0" t="0" r="0" b="5082"/>
            <wp:wrapTopAndBottom/>
            <wp:docPr id="2" name="Obrázek 6" descr="C:\Users\Honzík\Downloads\46309264_265528634314197_739425510741350809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332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/>
    <w:p w:rsidR="00037C3A" w:rsidRDefault="00C72E2A">
      <w:pPr>
        <w:pStyle w:val="Odstavecseseznamem"/>
        <w:rPr>
          <w:szCs w:val="24"/>
        </w:rPr>
      </w:pPr>
      <w:r>
        <w:rPr>
          <w:szCs w:val="24"/>
        </w:rPr>
        <w:t>Př. Auto – slovo nadřazené: dopravní prostředky, slovo souřadné – autobus, vlak</w:t>
      </w:r>
    </w:p>
    <w:p w:rsidR="00037C3A" w:rsidRDefault="00037C3A">
      <w:pPr>
        <w:rPr>
          <w:b/>
          <w:sz w:val="28"/>
          <w:szCs w:val="28"/>
        </w:rPr>
      </w:pPr>
    </w:p>
    <w:p w:rsidR="00037C3A" w:rsidRDefault="00037C3A">
      <w:pPr>
        <w:pStyle w:val="Odstavecseseznamem"/>
        <w:rPr>
          <w:b/>
          <w:sz w:val="28"/>
          <w:szCs w:val="28"/>
        </w:rPr>
      </w:pPr>
    </w:p>
    <w:p w:rsidR="00037C3A" w:rsidRDefault="00C72E2A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Určování mluvnických kategorií </w:t>
      </w:r>
    </w:p>
    <w:p w:rsidR="00037C3A" w:rsidRDefault="00C72E2A">
      <w:pPr>
        <w:ind w:firstLine="708"/>
        <w:rPr>
          <w:szCs w:val="24"/>
        </w:rPr>
      </w:pPr>
      <w:r>
        <w:rPr>
          <w:szCs w:val="24"/>
        </w:rPr>
        <w:t>U všech rébusů, děti určí – číslo, rod a vzor.</w:t>
      </w:r>
    </w:p>
    <w:p w:rsidR="00037C3A" w:rsidRDefault="00037C3A">
      <w:pPr>
        <w:ind w:firstLine="708"/>
        <w:rPr>
          <w:b/>
        </w:rPr>
      </w:pPr>
    </w:p>
    <w:p w:rsidR="00037C3A" w:rsidRDefault="00C72E2A">
      <w:pPr>
        <w:ind w:firstLine="708"/>
      </w:pPr>
      <w:r>
        <w:rPr>
          <w:b/>
        </w:rPr>
        <w:t xml:space="preserve">Učivo: </w:t>
      </w:r>
      <w:r>
        <w:rPr>
          <w:szCs w:val="24"/>
        </w:rPr>
        <w:t>Mluvnické kategorie u podstatných jm</w:t>
      </w:r>
      <w:r>
        <w:rPr>
          <w:szCs w:val="24"/>
        </w:rPr>
        <w:t>en, vzory podstatných jmen</w:t>
      </w:r>
    </w:p>
    <w:p w:rsidR="00037C3A" w:rsidRDefault="00C72E2A">
      <w:pPr>
        <w:ind w:firstLine="708"/>
      </w:pPr>
      <w:r>
        <w:rPr>
          <w:b/>
          <w:szCs w:val="24"/>
        </w:rPr>
        <w:t>Ročník:</w:t>
      </w:r>
      <w:r>
        <w:rPr>
          <w:szCs w:val="24"/>
        </w:rPr>
        <w:t xml:space="preserve"> 4. třída</w:t>
      </w:r>
    </w:p>
    <w:p w:rsidR="00037C3A" w:rsidRDefault="00C72E2A"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319409</wp:posOffset>
            </wp:positionH>
            <wp:positionV relativeFrom="paragraph">
              <wp:posOffset>266062</wp:posOffset>
            </wp:positionV>
            <wp:extent cx="2343150" cy="1904996"/>
            <wp:effectExtent l="0" t="0" r="0" b="4"/>
            <wp:wrapTopAndBottom/>
            <wp:docPr id="3" name="Obrázek 12" descr="C:\Users\Honzík\Downloads\46440252_2189421374640915_56815352963871539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4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>
      <w:pPr>
        <w:rPr>
          <w:szCs w:val="24"/>
        </w:rPr>
      </w:pPr>
    </w:p>
    <w:p w:rsidR="00037C3A" w:rsidRDefault="00C72E2A">
      <w:pPr>
        <w:rPr>
          <w:szCs w:val="24"/>
        </w:rPr>
      </w:pPr>
      <w:r>
        <w:rPr>
          <w:szCs w:val="24"/>
        </w:rPr>
        <w:t>Př. hrad – č. j, rod mužský neživotný, vzor hrad</w:t>
      </w:r>
    </w:p>
    <w:p w:rsidR="00037C3A" w:rsidRDefault="00C72E2A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Vytvoření věty </w:t>
      </w:r>
    </w:p>
    <w:p w:rsidR="00037C3A" w:rsidRDefault="00C72E2A">
      <w:pPr>
        <w:pStyle w:val="Odstavecseseznamem"/>
        <w:rPr>
          <w:szCs w:val="24"/>
        </w:rPr>
      </w:pPr>
      <w:r>
        <w:rPr>
          <w:szCs w:val="24"/>
        </w:rPr>
        <w:t>Děti se snaží vymyslet větu s užitím výsledných slov či obrázků v rébusu.</w:t>
      </w:r>
    </w:p>
    <w:p w:rsidR="00037C3A" w:rsidRDefault="00037C3A">
      <w:pPr>
        <w:pStyle w:val="Odstavecseseznamem"/>
        <w:rPr>
          <w:szCs w:val="24"/>
        </w:rPr>
      </w:pPr>
    </w:p>
    <w:p w:rsidR="00037C3A" w:rsidRDefault="00C72E2A">
      <w:pPr>
        <w:pStyle w:val="Odstavecseseznamem"/>
      </w:pPr>
      <w:r>
        <w:rPr>
          <w:b/>
          <w:szCs w:val="24"/>
        </w:rPr>
        <w:t>Učivo:</w:t>
      </w:r>
      <w:r>
        <w:rPr>
          <w:szCs w:val="24"/>
        </w:rPr>
        <w:t xml:space="preserve"> Slovní zásoba</w:t>
      </w:r>
    </w:p>
    <w:p w:rsidR="00037C3A" w:rsidRDefault="00C72E2A">
      <w:pPr>
        <w:pStyle w:val="Odstavecseseznamem"/>
      </w:pPr>
      <w:r>
        <w:rPr>
          <w:b/>
          <w:szCs w:val="24"/>
        </w:rPr>
        <w:t>Ročník:</w:t>
      </w:r>
      <w:r>
        <w:rPr>
          <w:szCs w:val="24"/>
        </w:rPr>
        <w:t xml:space="preserve"> 3. Třída</w:t>
      </w:r>
    </w:p>
    <w:p w:rsidR="00037C3A" w:rsidRDefault="00C72E2A">
      <w:pPr>
        <w:pStyle w:val="Odstavecseseznamem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281306</wp:posOffset>
            </wp:positionH>
            <wp:positionV relativeFrom="paragraph">
              <wp:posOffset>175893</wp:posOffset>
            </wp:positionV>
            <wp:extent cx="2400300" cy="1616073"/>
            <wp:effectExtent l="0" t="0" r="0" b="3177"/>
            <wp:wrapTopAndBottom/>
            <wp:docPr id="4" name="Obrázek 11" descr="C:\Users\Honzík\Downloads\46482578_287634531858171_89250920385258455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16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>
      <w:pPr>
        <w:pStyle w:val="Odstavecseseznamem"/>
      </w:pPr>
    </w:p>
    <w:p w:rsidR="00037C3A" w:rsidRDefault="00C72E2A">
      <w:pPr>
        <w:pStyle w:val="Odstavecseseznamem"/>
      </w:pPr>
      <w:r>
        <w:t xml:space="preserve">Př. a) Náš pejsek má rád </w:t>
      </w:r>
      <w:r>
        <w:rPr>
          <w:color w:val="FF0000"/>
        </w:rPr>
        <w:t xml:space="preserve">kost. </w:t>
      </w:r>
      <w:r>
        <w:rPr>
          <w:color w:val="FF0000"/>
        </w:rPr>
        <w:tab/>
      </w:r>
      <w:r>
        <w:rPr>
          <w:color w:val="FF0000"/>
        </w:rPr>
        <w:tab/>
      </w:r>
      <w:r>
        <w:t xml:space="preserve">b) Náš dědeček rád hraje </w:t>
      </w:r>
      <w:r>
        <w:rPr>
          <w:color w:val="FF0000"/>
        </w:rPr>
        <w:t xml:space="preserve">kostky. </w:t>
      </w: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C72E2A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Vytleskávání slabik jen u rébusu</w:t>
      </w:r>
    </w:p>
    <w:p w:rsidR="00037C3A" w:rsidRDefault="00C72E2A">
      <w:pPr>
        <w:ind w:left="708"/>
        <w:rPr>
          <w:szCs w:val="24"/>
        </w:rPr>
      </w:pPr>
      <w:r>
        <w:rPr>
          <w:szCs w:val="24"/>
        </w:rPr>
        <w:t xml:space="preserve">Děti musí správně vyluštit rébus a následně zkouší vytleskat slabiky výsledného slova či obrázku. </w:t>
      </w:r>
    </w:p>
    <w:p w:rsidR="00037C3A" w:rsidRDefault="00037C3A">
      <w:pPr>
        <w:ind w:firstLine="708"/>
        <w:rPr>
          <w:szCs w:val="24"/>
        </w:rPr>
      </w:pPr>
    </w:p>
    <w:p w:rsidR="00037C3A" w:rsidRDefault="00C72E2A">
      <w:pPr>
        <w:ind w:firstLine="708"/>
      </w:pPr>
      <w:r>
        <w:rPr>
          <w:b/>
          <w:szCs w:val="24"/>
        </w:rPr>
        <w:t>Učivo:</w:t>
      </w:r>
      <w:r>
        <w:rPr>
          <w:szCs w:val="24"/>
        </w:rPr>
        <w:t xml:space="preserve"> slabiky</w:t>
      </w:r>
    </w:p>
    <w:p w:rsidR="00037C3A" w:rsidRDefault="00C72E2A">
      <w:pPr>
        <w:ind w:firstLine="708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281306</wp:posOffset>
            </wp:positionH>
            <wp:positionV relativeFrom="paragraph">
              <wp:posOffset>323212</wp:posOffset>
            </wp:positionV>
            <wp:extent cx="2133596" cy="2143125"/>
            <wp:effectExtent l="0" t="0" r="4" b="9525"/>
            <wp:wrapTopAndBottom/>
            <wp:docPr id="5" name="Obrázek 8" descr="C:\Users\Honzík\Downloads\46495634_254954988529853_1915643074298511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596" cy="2143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szCs w:val="24"/>
        </w:rPr>
        <w:t>Ročník:</w:t>
      </w:r>
      <w:r>
        <w:rPr>
          <w:szCs w:val="24"/>
        </w:rPr>
        <w:t xml:space="preserve"> 1. třída</w:t>
      </w:r>
    </w:p>
    <w:p w:rsidR="00037C3A" w:rsidRDefault="00037C3A">
      <w:pPr>
        <w:rPr>
          <w:szCs w:val="24"/>
        </w:rPr>
      </w:pPr>
    </w:p>
    <w:p w:rsidR="00037C3A" w:rsidRDefault="00C72E2A">
      <w:pPr>
        <w:rPr>
          <w:szCs w:val="24"/>
        </w:rPr>
      </w:pPr>
      <w:r>
        <w:rPr>
          <w:szCs w:val="24"/>
        </w:rPr>
        <w:t>Dárek – dá – rek – 2 slabiky</w:t>
      </w: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037C3A">
      <w:pPr>
        <w:rPr>
          <w:szCs w:val="24"/>
        </w:rPr>
      </w:pPr>
    </w:p>
    <w:p w:rsidR="00037C3A" w:rsidRDefault="00C72E2A">
      <w:pPr>
        <w:pStyle w:val="Odstavecseseznamem"/>
        <w:numPr>
          <w:ilvl w:val="0"/>
          <w:numId w:val="1"/>
        </w:numPr>
        <w:rPr>
          <w:b/>
          <w:szCs w:val="24"/>
        </w:rPr>
      </w:pPr>
      <w:r>
        <w:rPr>
          <w:b/>
          <w:szCs w:val="24"/>
        </w:rPr>
        <w:lastRenderedPageBreak/>
        <w:t>Vlastn</w:t>
      </w:r>
      <w:r>
        <w:rPr>
          <w:b/>
          <w:szCs w:val="24"/>
        </w:rPr>
        <w:t>í rébusy</w:t>
      </w:r>
    </w:p>
    <w:p w:rsidR="00037C3A" w:rsidRDefault="00C72E2A">
      <w:pPr>
        <w:pStyle w:val="Odstavecseseznamem"/>
        <w:rPr>
          <w:szCs w:val="24"/>
        </w:rPr>
      </w:pPr>
      <w:r>
        <w:rPr>
          <w:szCs w:val="24"/>
        </w:rPr>
        <w:t>Děti zkouší vymyslet vlastní rébus nakreslit či napsat.</w:t>
      </w:r>
    </w:p>
    <w:p w:rsidR="00037C3A" w:rsidRDefault="00037C3A">
      <w:pPr>
        <w:pStyle w:val="Odstavecseseznamem"/>
        <w:rPr>
          <w:szCs w:val="24"/>
        </w:rPr>
      </w:pPr>
    </w:p>
    <w:p w:rsidR="00037C3A" w:rsidRDefault="00C72E2A">
      <w:pPr>
        <w:pStyle w:val="Odstavecseseznamem"/>
        <w:rPr>
          <w:szCs w:val="24"/>
        </w:rPr>
      </w:pPr>
      <w:r>
        <w:rPr>
          <w:szCs w:val="24"/>
        </w:rPr>
        <w:t>Ročník: 3. Třída</w:t>
      </w:r>
    </w:p>
    <w:p w:rsidR="00037C3A" w:rsidRDefault="00C72E2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290834</wp:posOffset>
            </wp:positionH>
            <wp:positionV relativeFrom="paragraph">
              <wp:posOffset>304166</wp:posOffset>
            </wp:positionV>
            <wp:extent cx="1990721" cy="1933571"/>
            <wp:effectExtent l="0" t="0" r="0" b="0"/>
            <wp:wrapTopAndBottom/>
            <wp:docPr id="6" name="Obrázek 10" descr="C:\Users\Honzík\Downloads\46485700_525122644670759_87675961117675356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1" cy="1933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C72E2A"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</w:p>
    <w:p w:rsidR="00037C3A" w:rsidRDefault="00C72E2A">
      <w:pPr>
        <w:ind w:firstLine="708"/>
      </w:pPr>
      <w:r>
        <w:rPr>
          <w:b/>
          <w:szCs w:val="24"/>
        </w:rPr>
        <w:t>STO – letí.</w:t>
      </w: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>
      <w:pPr>
        <w:pStyle w:val="Odstavecseseznamem"/>
      </w:pPr>
    </w:p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C72E2A">
      <w:pPr>
        <w:tabs>
          <w:tab w:val="left" w:pos="1215"/>
        </w:tabs>
      </w:pPr>
      <w:r>
        <w:tab/>
      </w:r>
    </w:p>
    <w:p w:rsidR="00037C3A" w:rsidRDefault="00037C3A">
      <w:pPr>
        <w:tabs>
          <w:tab w:val="left" w:pos="1215"/>
        </w:tabs>
      </w:pPr>
    </w:p>
    <w:p w:rsidR="00037C3A" w:rsidRDefault="00037C3A"/>
    <w:p w:rsidR="00037C3A" w:rsidRDefault="00037C3A"/>
    <w:p w:rsidR="00037C3A" w:rsidRDefault="00C72E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213351</wp:posOffset>
            </wp:positionH>
            <wp:positionV relativeFrom="paragraph">
              <wp:posOffset>-515616</wp:posOffset>
            </wp:positionV>
            <wp:extent cx="4916801" cy="5398132"/>
            <wp:effectExtent l="6985" t="12065" r="5083" b="5084"/>
            <wp:wrapTight wrapText="bothSides">
              <wp:wrapPolygon edited="0">
                <wp:start x="-53" y="21628"/>
                <wp:lineTo x="21541" y="21628"/>
                <wp:lineTo x="21541" y="53"/>
                <wp:lineTo x="-53" y="53"/>
                <wp:lineTo x="-53" y="21628"/>
              </wp:wrapPolygon>
            </wp:wrapTight>
            <wp:docPr id="7" name="Obrázek 6" descr="C:\Users\Honzík\Downloads\IMG_20181106_1535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916801" cy="53981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C72E2A">
      <w:pPr>
        <w:tabs>
          <w:tab w:val="left" w:pos="2700"/>
        </w:tabs>
      </w:pPr>
      <w:r>
        <w:tab/>
      </w: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037C3A">
      <w:pPr>
        <w:tabs>
          <w:tab w:val="left" w:pos="2700"/>
        </w:tabs>
      </w:pPr>
    </w:p>
    <w:p w:rsidR="00037C3A" w:rsidRDefault="00C72E2A">
      <w:pPr>
        <w:tabs>
          <w:tab w:val="left" w:pos="270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795641</wp:posOffset>
            </wp:positionH>
            <wp:positionV relativeFrom="paragraph">
              <wp:posOffset>151127</wp:posOffset>
            </wp:positionV>
            <wp:extent cx="3552187" cy="5361941"/>
            <wp:effectExtent l="9523" t="9527" r="636" b="636"/>
            <wp:wrapTight wrapText="bothSides">
              <wp:wrapPolygon edited="0">
                <wp:start x="-60" y="21637"/>
                <wp:lineTo x="21490" y="21637"/>
                <wp:lineTo x="21490" y="73"/>
                <wp:lineTo x="-60" y="73"/>
                <wp:lineTo x="-60" y="21637"/>
              </wp:wrapPolygon>
            </wp:wrapTight>
            <wp:docPr id="8" name="Obrázek 7" descr="C:\Users\Honzík\Downloads\IMG_20181106_154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552187" cy="53619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C72E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805184</wp:posOffset>
            </wp:positionH>
            <wp:positionV relativeFrom="paragraph">
              <wp:posOffset>-832469</wp:posOffset>
            </wp:positionV>
            <wp:extent cx="3475991" cy="5391146"/>
            <wp:effectExtent l="13973" t="5077" r="5081" b="5082"/>
            <wp:wrapTight wrapText="bothSides">
              <wp:wrapPolygon edited="0">
                <wp:start x="-30" y="21657"/>
                <wp:lineTo x="21515" y="21657"/>
                <wp:lineTo x="21515" y="55"/>
                <wp:lineTo x="-30" y="55"/>
                <wp:lineTo x="-30" y="21657"/>
              </wp:wrapPolygon>
            </wp:wrapTight>
            <wp:docPr id="9" name="Obrázek 8" descr="C:\Users\Honzík\Downloads\IMG_20181106_1538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475991" cy="5391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C72E2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695953</wp:posOffset>
            </wp:positionH>
            <wp:positionV relativeFrom="paragraph">
              <wp:posOffset>120029</wp:posOffset>
            </wp:positionV>
            <wp:extent cx="3752853" cy="5321936"/>
            <wp:effectExtent l="15559" t="3491" r="15555" b="15556"/>
            <wp:wrapTight wrapText="bothSides">
              <wp:wrapPolygon edited="0">
                <wp:start x="-20" y="21663"/>
                <wp:lineTo x="21580" y="21663"/>
                <wp:lineTo x="21580" y="14"/>
                <wp:lineTo x="-20" y="14"/>
                <wp:lineTo x="-20" y="21663"/>
              </wp:wrapPolygon>
            </wp:wrapTight>
            <wp:docPr id="10" name="Obrázek 9" descr="C:\Users\Honzík\Downloads\IMG_20181106_1540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752853" cy="53219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tbl>
      <w:tblPr>
        <w:tblW w:w="85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68"/>
      </w:tblGrid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Výsledná slova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Jedle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Kapesník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Ples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Kosatec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Chalupa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Autobus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Dikobraz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Rybička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Sucho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Myšlenka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Mandarinka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Křížovka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Hradby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Kostka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Mrakodrap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Košile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Město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Konvalinky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Petrklíč</w:t>
            </w:r>
          </w:p>
        </w:tc>
      </w:tr>
      <w:tr w:rsidR="00037C3A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37C3A" w:rsidRDefault="00C72E2A">
            <w:pPr>
              <w:pStyle w:val="Odstavecseseznamem"/>
              <w:numPr>
                <w:ilvl w:val="0"/>
                <w:numId w:val="2"/>
              </w:numPr>
            </w:pPr>
            <w:r>
              <w:rPr>
                <w:sz w:val="22"/>
              </w:rPr>
              <w:t>Vypila</w:t>
            </w:r>
          </w:p>
        </w:tc>
      </w:tr>
    </w:tbl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p w:rsidR="00037C3A" w:rsidRDefault="00037C3A"/>
    <w:sectPr w:rsidR="00037C3A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E2A" w:rsidRDefault="00C72E2A">
      <w:r>
        <w:separator/>
      </w:r>
    </w:p>
  </w:endnote>
  <w:endnote w:type="continuationSeparator" w:id="0">
    <w:p w:rsidR="00C72E2A" w:rsidRDefault="00C7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E2A" w:rsidRDefault="00C72E2A">
      <w:r>
        <w:rPr>
          <w:color w:val="000000"/>
        </w:rPr>
        <w:separator/>
      </w:r>
    </w:p>
  </w:footnote>
  <w:footnote w:type="continuationSeparator" w:id="0">
    <w:p w:rsidR="00C72E2A" w:rsidRDefault="00C72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605D"/>
    <w:multiLevelType w:val="multilevel"/>
    <w:tmpl w:val="1EBA2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06A1A"/>
    <w:multiLevelType w:val="multilevel"/>
    <w:tmpl w:val="7778CD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7C3A"/>
    <w:rsid w:val="00037C3A"/>
    <w:rsid w:val="008F3C5B"/>
    <w:rsid w:val="00C7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rPr>
      <w:rFonts w:ascii="Times New Roman" w:eastAsia="Times New Roman" w:hAnsi="Times New Roman"/>
      <w:sz w:val="24"/>
      <w:szCs w:val="20"/>
      <w:lang w:eastAsia="cs-CZ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rPr>
      <w:rFonts w:ascii="Times New Roman" w:eastAsia="Times New Roman" w:hAnsi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rPr>
      <w:rFonts w:ascii="Times New Roman" w:eastAsia="Times New Roman" w:hAnsi="Times New Roman"/>
      <w:sz w:val="24"/>
      <w:szCs w:val="20"/>
      <w:lang w:eastAsia="cs-CZ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rPr>
      <w:rFonts w:ascii="Times New Roman" w:eastAsia="Times New Roman" w:hAnsi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313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Miška</dc:creator>
  <cp:lastModifiedBy>Miška</cp:lastModifiedBy>
  <cp:revision>2</cp:revision>
  <dcterms:created xsi:type="dcterms:W3CDTF">2018-11-17T07:59:00Z</dcterms:created>
  <dcterms:modified xsi:type="dcterms:W3CDTF">2018-11-17T07:59:00Z</dcterms:modified>
</cp:coreProperties>
</file>