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 w:rsidRPr="00355AEC">
        <w:rPr>
          <w:rFonts w:ascii="Times New Roman" w:hAnsi="Times New Roman"/>
          <w:i/>
          <w:sz w:val="34"/>
          <w:szCs w:val="34"/>
          <w:u w:val="single"/>
        </w:rPr>
        <w:t>Tisková příloha</w:t>
      </w:r>
    </w:p>
    <w:p w:rsidR="00825B7F" w:rsidRPr="00D24A77" w:rsidRDefault="00825B7F" w:rsidP="00825B7F">
      <w:pPr>
        <w:pStyle w:val="Odstavecseseznamem"/>
        <w:numPr>
          <w:ilvl w:val="0"/>
          <w:numId w:val="27"/>
        </w:num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obrázky na rozřazování (pomůcku, do které se obrázky rozřazují, jsem vyrobila z krabičky od čaje)</w:t>
      </w: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D08134" wp14:editId="13F952FA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293" name="Přímá spojnic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k9G24e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F1054E" wp14:editId="5F6572ED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94" name="Přímá spojnic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51F6D606" wp14:editId="057D7B8D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1850390" cy="1619885"/>
            <wp:effectExtent l="0" t="0" r="0" b="0"/>
            <wp:wrapNone/>
            <wp:docPr id="310" name="Obrázek 310" descr="VÃ½sledek obrÃ¡zku pro kreslenÃ½ obrÃ¡zek PR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Ã½sledek obrÃ¡zku pro kreslenÃ½ obrÃ¡zek PRA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39F97BC2" wp14:editId="330D8969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1905000" cy="1378625"/>
            <wp:effectExtent l="0" t="0" r="0" b="0"/>
            <wp:wrapNone/>
            <wp:docPr id="309" name="Obrázek 309" descr="VÃ½sledek obrÃ¡zku pro kreslenÃ½ obrÃ¡zek Å½RA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Ã½sledek obrÃ¡zku pro kreslenÃ½ obrÃ¡zek Å½RAL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295D4302" wp14:editId="79E0709A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800225" cy="1363345"/>
            <wp:effectExtent l="0" t="0" r="9525" b="8255"/>
            <wp:wrapNone/>
            <wp:docPr id="308" name="Obrázek 308" descr="VÃ½sledek obrÃ¡zku pro kreslenÃ½ obrÃ¡zek 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Ã½sledek obrÃ¡zku pro kreslenÃ½ obrÃ¡zek OV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      OVCE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ŽRALOK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PRASE</w:t>
      </w: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4CABB9" wp14:editId="4264A1B6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298" name="Přímá spojnic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zo+KBe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CA43A" wp14:editId="79550821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99" name="Přímá spojnic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4E25C9A2" wp14:editId="1AB51835">
            <wp:simplePos x="0" y="0"/>
            <wp:positionH relativeFrom="column">
              <wp:posOffset>4130675</wp:posOffset>
            </wp:positionH>
            <wp:positionV relativeFrom="paragraph">
              <wp:posOffset>83185</wp:posOffset>
            </wp:positionV>
            <wp:extent cx="1400400" cy="1620000"/>
            <wp:effectExtent l="0" t="0" r="9525" b="0"/>
            <wp:wrapNone/>
            <wp:docPr id="315" name="Obrázek 31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306E6041" wp14:editId="156F5D88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1817370" cy="1619885"/>
            <wp:effectExtent l="0" t="0" r="0" b="0"/>
            <wp:wrapNone/>
            <wp:docPr id="312" name="Obrázek 312" descr="VÃ½sledek obrÃ¡zku pro kreslenÃ½ obrÃ¡zek POÅ Å¤Ã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Ã½sledek obrÃ¡zku pro kreslenÃ½ obrÃ¡zek POÅ Å¤Ã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6C63DB8F" wp14:editId="4DEADCC8">
            <wp:simplePos x="0" y="0"/>
            <wp:positionH relativeFrom="column">
              <wp:posOffset>311150</wp:posOffset>
            </wp:positionH>
            <wp:positionV relativeFrom="paragraph">
              <wp:posOffset>16510</wp:posOffset>
            </wp:positionV>
            <wp:extent cx="1162304" cy="1828800"/>
            <wp:effectExtent l="0" t="0" r="0" b="0"/>
            <wp:wrapNone/>
            <wp:docPr id="311" name="Obrázek 311" descr="VÃ½sledek obrÃ¡zku pro kreslenÃ½ obrÃ¡zek ZPÄVAÄ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Ã½sledek obrÃ¡zku pro kreslenÃ½ obrÃ¡zek ZPÄVAÄ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24" cy="183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 ZPĚVAČKA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POŠŤÁK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MIMINKO</w:t>
      </w: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4624CAC9" wp14:editId="0C844A9A">
            <wp:simplePos x="0" y="0"/>
            <wp:positionH relativeFrom="margin">
              <wp:posOffset>-190500</wp:posOffset>
            </wp:positionH>
            <wp:positionV relativeFrom="paragraph">
              <wp:posOffset>135890</wp:posOffset>
            </wp:positionV>
            <wp:extent cx="2152650" cy="2152650"/>
            <wp:effectExtent l="0" t="0" r="0" b="0"/>
            <wp:wrapNone/>
            <wp:docPr id="316" name="Obrázek 316" descr="VÃ½sledek obrÃ¡zku pro kreslenÃ½ obrÃ¡zek HOUPAÄ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Ã½sledek obrÃ¡zku pro kreslenÃ½ obrÃ¡zek HOUPAÄ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2EB7A8" wp14:editId="7D488D55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303" name="Přímá spojnic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0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sNcSI+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62E5E5" wp14:editId="641A714F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304" name="Přímá spojnic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0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6579CBD9" wp14:editId="0C8E301B">
            <wp:simplePos x="0" y="0"/>
            <wp:positionH relativeFrom="column">
              <wp:posOffset>3968750</wp:posOffset>
            </wp:positionH>
            <wp:positionV relativeFrom="paragraph">
              <wp:posOffset>135255</wp:posOffset>
            </wp:positionV>
            <wp:extent cx="1620000" cy="1620000"/>
            <wp:effectExtent l="0" t="0" r="0" b="0"/>
            <wp:wrapNone/>
            <wp:docPr id="319" name="Obrázek 319" descr="VÃ½sledek obrÃ¡zku pro kreslenÃ½ obrÃ¡zek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Ã½sledek obrÃ¡zku pro kreslenÃ½ obrÃ¡zek AU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45D84158" wp14:editId="144F9607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1800225" cy="1381679"/>
            <wp:effectExtent l="0" t="0" r="0" b="9525"/>
            <wp:wrapNone/>
            <wp:docPr id="317" name="Obrázek 317" descr="VÃ½sledek obrÃ¡zku pro kreslenÃ½ obrÃ¡zek 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Ã½sledek obrÃ¡zku pro kreslenÃ½ obrÃ¡zek TRAKT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8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HOUPAČKA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TRAKTOR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 AUTO</w:t>
      </w: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5AF8D4" wp14:editId="2108B7AE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248" name="Přímá spojnic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+wS/2e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7B5FCE" wp14:editId="26175A9F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49" name="Přímá spojnic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3FD0DB99" wp14:editId="4A855FDD">
            <wp:simplePos x="0" y="0"/>
            <wp:positionH relativeFrom="margin">
              <wp:posOffset>3863975</wp:posOffset>
            </wp:positionH>
            <wp:positionV relativeFrom="paragraph">
              <wp:posOffset>213360</wp:posOffset>
            </wp:positionV>
            <wp:extent cx="1840738" cy="1362388"/>
            <wp:effectExtent l="0" t="0" r="7620" b="0"/>
            <wp:wrapNone/>
            <wp:docPr id="285" name="Obrázek 285" descr="VÃ½sledek obrÃ¡zku pro kreslenÃ½ obrÃ¡zek ÅidiÄ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Ã½sledek obrÃ¡zku pro kreslenÃ½ obrÃ¡zek ÅidiÄ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38" cy="13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79BB6E9C" wp14:editId="268F41E5">
            <wp:simplePos x="0" y="0"/>
            <wp:positionH relativeFrom="column">
              <wp:posOffset>330200</wp:posOffset>
            </wp:positionH>
            <wp:positionV relativeFrom="paragraph">
              <wp:posOffset>61595</wp:posOffset>
            </wp:positionV>
            <wp:extent cx="1177200" cy="1620000"/>
            <wp:effectExtent l="0" t="0" r="4445" b="0"/>
            <wp:wrapNone/>
            <wp:docPr id="284" name="Obrázek 284" descr="VÃ½sledek obrÃ¡zku pro kreslenÃ½ obrÃ¡zek KADEÅ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ek obrÃ¡zku pro kreslenÃ½ obrÃ¡zek KADEÅNI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60DFC555" wp14:editId="03A2313D">
            <wp:simplePos x="0" y="0"/>
            <wp:positionH relativeFrom="margin">
              <wp:posOffset>2111375</wp:posOffset>
            </wp:positionH>
            <wp:positionV relativeFrom="paragraph">
              <wp:posOffset>51435</wp:posOffset>
            </wp:positionV>
            <wp:extent cx="1555200" cy="1620000"/>
            <wp:effectExtent l="0" t="0" r="6985" b="0"/>
            <wp:wrapNone/>
            <wp:docPr id="283" name="Obrázek 283" descr="VÃ½sledek obrÃ¡zku pro kreslenÃ½ obrÃ¡zek malÃ­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Ã½sledek obrÃ¡zku pro kreslenÃ½ obrÃ¡zek malÃ­Å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KADEŘNICE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MALÍŘ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 ŘIDIČ</w:t>
      </w: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479F18" wp14:editId="56AF1C75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253" name="Přímá spojnic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luPQqO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E38BF3" wp14:editId="327CAA2B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54" name="Přímá spojnic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7398F2A2" wp14:editId="4DA127D6">
            <wp:simplePos x="0" y="0"/>
            <wp:positionH relativeFrom="page">
              <wp:posOffset>5391150</wp:posOffset>
            </wp:positionH>
            <wp:positionV relativeFrom="paragraph">
              <wp:posOffset>74295</wp:posOffset>
            </wp:positionV>
            <wp:extent cx="1213200" cy="1620000"/>
            <wp:effectExtent l="0" t="0" r="6350" b="0"/>
            <wp:wrapNone/>
            <wp:docPr id="289" name="Obrázek 289" descr="VÃ½sledek obrÃ¡zku pro kreslenÃ½ obrÃ¡zek KÅ®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Ã½sledek obrÃ¡zku pro kreslenÃ½ obrÃ¡zek KÅ®Z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3A8227AA" wp14:editId="2E388651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1720800" cy="1620000"/>
            <wp:effectExtent l="0" t="0" r="0" b="0"/>
            <wp:wrapNone/>
            <wp:docPr id="288" name="Obrázek 288" descr="VÃ½sledek obrÃ¡zku pro kreslenÃ½ obrÃ¡zek 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Ã½sledek obrÃ¡zku pro kreslenÃ½ obrÃ¡zek LE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498597EF" wp14:editId="252282BE">
            <wp:simplePos x="0" y="0"/>
            <wp:positionH relativeFrom="column">
              <wp:posOffset>196850</wp:posOffset>
            </wp:positionH>
            <wp:positionV relativeFrom="paragraph">
              <wp:posOffset>45720</wp:posOffset>
            </wp:positionV>
            <wp:extent cx="1418400" cy="1620000"/>
            <wp:effectExtent l="0" t="0" r="0" b="0"/>
            <wp:wrapNone/>
            <wp:docPr id="286" name="Obrázek 286" descr="VÃ½sledek obrÃ¡zku pro kreslenÃ½ obrÃ¡zek KOÄ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Ã½sledek obrÃ¡zku pro kreslenÃ½ obrÃ¡zek KOÄ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    KOČKA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LEV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 KŮZLE</w:t>
      </w: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FE8179" wp14:editId="39B9DF9E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278" name="Přímá spojnic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7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6sk6ve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C47004" wp14:editId="4D0A0518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79" name="Přímá spojnic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7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sz w:val="34"/>
          <w:szCs w:val="34"/>
          <w:lang w:eastAsia="cs-CZ"/>
        </w:rPr>
        <w:drawing>
          <wp:anchor distT="0" distB="0" distL="114300" distR="114300" simplePos="0" relativeHeight="251688960" behindDoc="1" locked="0" layoutInCell="1" allowOverlap="1" wp14:anchorId="14725A0A" wp14:editId="01F4EFD4">
            <wp:simplePos x="0" y="0"/>
            <wp:positionH relativeFrom="column">
              <wp:posOffset>3911600</wp:posOffset>
            </wp:positionH>
            <wp:positionV relativeFrom="paragraph">
              <wp:posOffset>107315</wp:posOffset>
            </wp:positionV>
            <wp:extent cx="1626870" cy="1619885"/>
            <wp:effectExtent l="0" t="0" r="0" b="0"/>
            <wp:wrapNone/>
            <wp:docPr id="292" name="Obrázek 292" descr="C:\Users\Nicky\AppData\Local\Microsoft\Windows\INetCache\Content.MSO\641FE4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icky\AppData\Local\Microsoft\Windows\INetCache\Content.MSO\641FE46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2CA1425A" wp14:editId="417B423A">
            <wp:simplePos x="0" y="0"/>
            <wp:positionH relativeFrom="margin">
              <wp:posOffset>1954530</wp:posOffset>
            </wp:positionH>
            <wp:positionV relativeFrom="paragraph">
              <wp:posOffset>78740</wp:posOffset>
            </wp:positionV>
            <wp:extent cx="1762125" cy="1619699"/>
            <wp:effectExtent l="0" t="0" r="0" b="0"/>
            <wp:wrapNone/>
            <wp:docPr id="291" name="Obrázek 291" descr="VÃ½sledek obrÃ¡zku pro kreslenÃ½ obrÃ¡zek STÅ®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Ã½sledek obrÃ¡zku pro kreslenÃ½ obrÃ¡zek STÅ®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30A87926" wp14:editId="4A3C649F">
            <wp:simplePos x="0" y="0"/>
            <wp:positionH relativeFrom="page">
              <wp:posOffset>1428750</wp:posOffset>
            </wp:positionH>
            <wp:positionV relativeFrom="paragraph">
              <wp:posOffset>59690</wp:posOffset>
            </wp:positionV>
            <wp:extent cx="1548000" cy="1620000"/>
            <wp:effectExtent l="0" t="0" r="0" b="0"/>
            <wp:wrapNone/>
            <wp:docPr id="290" name="Obrázek 290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   LAMPA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STŮL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 KOLO</w:t>
      </w: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bookmarkStart w:id="0" w:name="_GoBack"/>
      <w:bookmarkEnd w:id="0"/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CFBFC" wp14:editId="638BAC51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220" name="Přímá spojnic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nRHtGu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5E7AFE" wp14:editId="43A11467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21" name="Přímá spojnic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2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15987AC1" wp14:editId="15A9FCFB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1898606" cy="1457960"/>
            <wp:effectExtent l="0" t="0" r="6985" b="8890"/>
            <wp:wrapNone/>
            <wp:docPr id="227" name="Obrázek 227" descr="VÃ½sledek obrÃ¡zku pro kreslenÃ½ obrÃ¡zek poÄÃ­taÄ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Ã½sledek obrÃ¡zku pro kreslenÃ½ obrÃ¡zek poÄÃ­taÄ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06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55AEBDF" wp14:editId="7C1796CF">
            <wp:simplePos x="0" y="0"/>
            <wp:positionH relativeFrom="column">
              <wp:posOffset>73025</wp:posOffset>
            </wp:positionH>
            <wp:positionV relativeFrom="paragraph">
              <wp:posOffset>69850</wp:posOffset>
            </wp:positionV>
            <wp:extent cx="1731010" cy="1619885"/>
            <wp:effectExtent l="0" t="0" r="2540" b="0"/>
            <wp:wrapNone/>
            <wp:docPr id="225" name="Obrázek 225" descr="VÃ½sledek obrÃ¡zku pro kreslenÃ½ obrÃ¡zek AKT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Ã½sledek obrÃ¡zku pro kreslenÃ½ obrÃ¡zek AKTOVK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0018A5F" wp14:editId="46262C10">
            <wp:simplePos x="0" y="0"/>
            <wp:positionH relativeFrom="column">
              <wp:posOffset>3997325</wp:posOffset>
            </wp:positionH>
            <wp:positionV relativeFrom="paragraph">
              <wp:posOffset>107950</wp:posOffset>
            </wp:positionV>
            <wp:extent cx="1620000" cy="1620000"/>
            <wp:effectExtent l="0" t="0" r="0" b="0"/>
            <wp:wrapNone/>
            <wp:docPr id="226" name="Obrázek 226" descr="VÃ½sledek obrÃ¡zku pro kreslenÃ½ obrÃ¡zek 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Ã½sledek obrÃ¡zku pro kreslenÃ½ obrÃ¡zek PER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  AKTOVKA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POČÍTAČ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PERO</w:t>
      </w: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53B94" wp14:editId="497B6778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205" name="Přímá spojnic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D441B" wp14:editId="2F6A8DA9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09" name="Přímá spojnic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5C95BAC" wp14:editId="38CE8FB4">
            <wp:simplePos x="0" y="0"/>
            <wp:positionH relativeFrom="column">
              <wp:posOffset>4035425</wp:posOffset>
            </wp:positionH>
            <wp:positionV relativeFrom="paragraph">
              <wp:posOffset>31750</wp:posOffset>
            </wp:positionV>
            <wp:extent cx="1555115" cy="1619885"/>
            <wp:effectExtent l="0" t="0" r="6985" b="0"/>
            <wp:wrapNone/>
            <wp:docPr id="215" name="Obrázek 215" descr="VÃ½sledek obrÃ¡zku pro kreslenÃ½ obrÃ¡zek KUÅ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kreslenÃ½ obrÃ¡zek KUÅ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76BCB66" wp14:editId="2D66EE2F">
            <wp:simplePos x="0" y="0"/>
            <wp:positionH relativeFrom="column">
              <wp:posOffset>254000</wp:posOffset>
            </wp:positionH>
            <wp:positionV relativeFrom="paragraph">
              <wp:posOffset>136525</wp:posOffset>
            </wp:positionV>
            <wp:extent cx="1256030" cy="1619885"/>
            <wp:effectExtent l="0" t="0" r="1270" b="0"/>
            <wp:wrapNone/>
            <wp:docPr id="214" name="Obrázek 2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60CC4AA7" wp14:editId="1858D0BF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1676400" cy="1676400"/>
            <wp:effectExtent l="0" t="0" r="0" b="0"/>
            <wp:wrapNone/>
            <wp:docPr id="213" name="Obrázek 213" descr="VÃ½sledek obrÃ¡zku pro kreslenÃ½ obrÃ¡zek 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kreslenÃ½ obrÃ¡zek p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      ŽÁBA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PES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  KUŘE</w:t>
      </w:r>
    </w:p>
    <w:p w:rsidR="00825B7F" w:rsidRPr="00355AEC" w:rsidRDefault="00825B7F" w:rsidP="00825B7F">
      <w:pPr>
        <w:tabs>
          <w:tab w:val="left" w:pos="2977"/>
        </w:tabs>
        <w:spacing w:after="0" w:line="240" w:lineRule="auto"/>
        <w:jc w:val="left"/>
        <w:rPr>
          <w:rFonts w:ascii="Times New Roman" w:hAnsi="Times New Roman"/>
          <w:i/>
          <w:sz w:val="34"/>
          <w:szCs w:val="34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CEE54" wp14:editId="7C5FD62B">
                <wp:simplePos x="0" y="0"/>
                <wp:positionH relativeFrom="column">
                  <wp:posOffset>1835150</wp:posOffset>
                </wp:positionH>
                <wp:positionV relativeFrom="paragraph">
                  <wp:posOffset>242570</wp:posOffset>
                </wp:positionV>
                <wp:extent cx="0" cy="2019300"/>
                <wp:effectExtent l="0" t="0" r="3810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9.1pt" to="144.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81EAB" wp14:editId="63AD4116">
                <wp:simplePos x="0" y="0"/>
                <wp:positionH relativeFrom="column">
                  <wp:posOffset>3819525</wp:posOffset>
                </wp:positionH>
                <wp:positionV relativeFrom="paragraph">
                  <wp:posOffset>240665</wp:posOffset>
                </wp:positionV>
                <wp:extent cx="0" cy="2019300"/>
                <wp:effectExtent l="0" t="0" r="38100" b="19050"/>
                <wp:wrapNone/>
                <wp:docPr id="204" name="Přímá spojnic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18.95pt" to="300.7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8A6E753" wp14:editId="06051813">
            <wp:simplePos x="0" y="0"/>
            <wp:positionH relativeFrom="column">
              <wp:posOffset>3873500</wp:posOffset>
            </wp:positionH>
            <wp:positionV relativeFrom="paragraph">
              <wp:posOffset>223520</wp:posOffset>
            </wp:positionV>
            <wp:extent cx="1581150" cy="1619885"/>
            <wp:effectExtent l="0" t="0" r="0" b="0"/>
            <wp:wrapNone/>
            <wp:docPr id="7" name="Obrázek 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C7937DE" wp14:editId="21610482">
            <wp:simplePos x="0" y="0"/>
            <wp:positionH relativeFrom="column">
              <wp:posOffset>2187575</wp:posOffset>
            </wp:positionH>
            <wp:positionV relativeFrom="paragraph">
              <wp:posOffset>112395</wp:posOffset>
            </wp:positionV>
            <wp:extent cx="1247140" cy="1618615"/>
            <wp:effectExtent l="0" t="0" r="0" b="635"/>
            <wp:wrapNone/>
            <wp:docPr id="6" name="Obrázek 6" descr="VÃ½sledek obrÃ¡zku pro osoby kreslenÃ© post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osoby kreslenÃ© postav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1F6C64C" wp14:editId="132207A3">
            <wp:simplePos x="0" y="0"/>
            <wp:positionH relativeFrom="margin">
              <wp:posOffset>180975</wp:posOffset>
            </wp:positionH>
            <wp:positionV relativeFrom="paragraph">
              <wp:posOffset>67945</wp:posOffset>
            </wp:positionV>
            <wp:extent cx="1461135" cy="1619885"/>
            <wp:effectExtent l="0" t="0" r="5715" b="0"/>
            <wp:wrapNone/>
            <wp:docPr id="3" name="Obrázek 3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</w:p>
    <w:p w:rsidR="00825B7F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ab/>
      </w:r>
      <w:r w:rsidRPr="00AD59A7">
        <w:t xml:space="preserve"> </w:t>
      </w:r>
    </w:p>
    <w:p w:rsidR="00825B7F" w:rsidRPr="00355AEC" w:rsidRDefault="00825B7F" w:rsidP="00825B7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2977"/>
        </w:tabs>
        <w:spacing w:after="0" w:line="240" w:lineRule="auto"/>
        <w:jc w:val="left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 xml:space="preserve">           ŽENA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MUŽ</w:t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</w:r>
      <w:r>
        <w:rPr>
          <w:rFonts w:ascii="Times New Roman" w:hAnsi="Times New Roman"/>
          <w:sz w:val="34"/>
          <w:szCs w:val="34"/>
        </w:rPr>
        <w:tab/>
        <w:t xml:space="preserve">       DÍTĚ</w:t>
      </w:r>
    </w:p>
    <w:p w:rsidR="00355AEC" w:rsidRPr="00825B7F" w:rsidRDefault="00355AEC" w:rsidP="00825B7F"/>
    <w:sectPr w:rsidR="00355AEC" w:rsidRPr="00825B7F" w:rsidSect="00BE59AB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702" w:right="991" w:bottom="2127" w:left="1985" w:header="709" w:footer="85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3CC" w:rsidRDefault="00FB33CC" w:rsidP="00F15613">
      <w:pPr>
        <w:spacing w:line="240" w:lineRule="auto"/>
      </w:pPr>
      <w:r>
        <w:separator/>
      </w:r>
    </w:p>
  </w:endnote>
  <w:endnote w:type="continuationSeparator" w:id="0">
    <w:p w:rsidR="00FB33CC" w:rsidRDefault="00FB33CC" w:rsidP="00F1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D2" w:rsidRDefault="00D563D2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D563D2" w:rsidRPr="00B53059" w:rsidRDefault="00D563D2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D563D2" w:rsidRPr="00B53059" w:rsidRDefault="00D563D2" w:rsidP="000863AC">
    <w:pPr>
      <w:pStyle w:val="Zpat"/>
      <w:spacing w:line="240" w:lineRule="exact"/>
      <w:rPr>
        <w:rFonts w:cs="Arial"/>
        <w:b/>
      </w:rPr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D2" w:rsidRDefault="00D563D2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D563D2" w:rsidRPr="00B53059" w:rsidRDefault="00D563D2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D563D2" w:rsidRPr="000863AC" w:rsidRDefault="00D563D2" w:rsidP="000863AC">
    <w:pPr>
      <w:pStyle w:val="Zpat"/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3CC" w:rsidRDefault="00FB33CC" w:rsidP="00F15613">
      <w:pPr>
        <w:spacing w:line="240" w:lineRule="auto"/>
      </w:pPr>
      <w:r>
        <w:separator/>
      </w:r>
    </w:p>
  </w:footnote>
  <w:footnote w:type="continuationSeparator" w:id="0">
    <w:p w:rsidR="00FB33CC" w:rsidRDefault="00FB33CC" w:rsidP="00F15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D2" w:rsidRDefault="00D563D2">
    <w:pPr>
      <w:pStyle w:val="Zhlav"/>
      <w:jc w:val="right"/>
    </w:pPr>
    <w:r>
      <w:fldChar w:fldCharType="begin"/>
    </w:r>
    <w:r>
      <w:instrText>PAGE   \* MERGEFORMAT</w:instrText>
    </w:r>
    <w:r>
      <w:fldChar w:fldCharType="separate"/>
    </w:r>
    <w:r w:rsidR="00825B7F">
      <w:rPr>
        <w:noProof/>
      </w:rPr>
      <w:t>2</w:t>
    </w:r>
    <w:r>
      <w:fldChar w:fldCharType="end"/>
    </w:r>
  </w:p>
  <w:p w:rsidR="00D563D2" w:rsidRDefault="00D563D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D2" w:rsidRDefault="00D563D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7CCFD700" wp14:editId="4C780DF1">
          <wp:simplePos x="0" y="0"/>
          <wp:positionH relativeFrom="page">
            <wp:posOffset>6909435</wp:posOffset>
          </wp:positionH>
          <wp:positionV relativeFrom="page">
            <wp:posOffset>459105</wp:posOffset>
          </wp:positionV>
          <wp:extent cx="291465" cy="2127250"/>
          <wp:effectExtent l="0" t="0" r="0" b="0"/>
          <wp:wrapNone/>
          <wp:docPr id="2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" cy="212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557E"/>
    <w:multiLevelType w:val="hybridMultilevel"/>
    <w:tmpl w:val="CC6CC6F0"/>
    <w:lvl w:ilvl="0" w:tplc="A6D0EF82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09B80A66"/>
    <w:multiLevelType w:val="hybridMultilevel"/>
    <w:tmpl w:val="A0D46898"/>
    <w:lvl w:ilvl="0" w:tplc="99D649C6">
      <w:start w:val="1"/>
      <w:numFmt w:val="decimal"/>
      <w:lvlText w:val="%1."/>
      <w:lvlJc w:val="left"/>
      <w:pPr>
        <w:ind w:left="41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05" w:hanging="360"/>
      </w:pPr>
    </w:lvl>
    <w:lvl w:ilvl="2" w:tplc="0405001B" w:tentative="1">
      <w:start w:val="1"/>
      <w:numFmt w:val="lowerRoman"/>
      <w:lvlText w:val="%3."/>
      <w:lvlJc w:val="right"/>
      <w:pPr>
        <w:ind w:left="5625" w:hanging="180"/>
      </w:pPr>
    </w:lvl>
    <w:lvl w:ilvl="3" w:tplc="0405000F" w:tentative="1">
      <w:start w:val="1"/>
      <w:numFmt w:val="decimal"/>
      <w:lvlText w:val="%4."/>
      <w:lvlJc w:val="left"/>
      <w:pPr>
        <w:ind w:left="6345" w:hanging="360"/>
      </w:pPr>
    </w:lvl>
    <w:lvl w:ilvl="4" w:tplc="04050019" w:tentative="1">
      <w:start w:val="1"/>
      <w:numFmt w:val="lowerLetter"/>
      <w:lvlText w:val="%5."/>
      <w:lvlJc w:val="left"/>
      <w:pPr>
        <w:ind w:left="7065" w:hanging="360"/>
      </w:pPr>
    </w:lvl>
    <w:lvl w:ilvl="5" w:tplc="0405001B" w:tentative="1">
      <w:start w:val="1"/>
      <w:numFmt w:val="lowerRoman"/>
      <w:lvlText w:val="%6."/>
      <w:lvlJc w:val="right"/>
      <w:pPr>
        <w:ind w:left="7785" w:hanging="180"/>
      </w:pPr>
    </w:lvl>
    <w:lvl w:ilvl="6" w:tplc="0405000F" w:tentative="1">
      <w:start w:val="1"/>
      <w:numFmt w:val="decimal"/>
      <w:lvlText w:val="%7."/>
      <w:lvlJc w:val="left"/>
      <w:pPr>
        <w:ind w:left="8505" w:hanging="360"/>
      </w:pPr>
    </w:lvl>
    <w:lvl w:ilvl="7" w:tplc="04050019" w:tentative="1">
      <w:start w:val="1"/>
      <w:numFmt w:val="lowerLetter"/>
      <w:lvlText w:val="%8."/>
      <w:lvlJc w:val="left"/>
      <w:pPr>
        <w:ind w:left="9225" w:hanging="360"/>
      </w:pPr>
    </w:lvl>
    <w:lvl w:ilvl="8" w:tplc="0405001B" w:tentative="1">
      <w:start w:val="1"/>
      <w:numFmt w:val="lowerRoman"/>
      <w:lvlText w:val="%9."/>
      <w:lvlJc w:val="right"/>
      <w:pPr>
        <w:ind w:left="9945" w:hanging="180"/>
      </w:pPr>
    </w:lvl>
  </w:abstractNum>
  <w:abstractNum w:abstractNumId="2">
    <w:nsid w:val="0A4D5AE2"/>
    <w:multiLevelType w:val="hybridMultilevel"/>
    <w:tmpl w:val="D4D8F226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AF2CAA"/>
    <w:multiLevelType w:val="hybridMultilevel"/>
    <w:tmpl w:val="5C6E6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B1415"/>
    <w:multiLevelType w:val="hybridMultilevel"/>
    <w:tmpl w:val="23586B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2483B"/>
    <w:multiLevelType w:val="hybridMultilevel"/>
    <w:tmpl w:val="23586B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A4E51"/>
    <w:multiLevelType w:val="hybridMultilevel"/>
    <w:tmpl w:val="88A82B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41DC6"/>
    <w:multiLevelType w:val="hybridMultilevel"/>
    <w:tmpl w:val="271CC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700C1D"/>
    <w:multiLevelType w:val="hybridMultilevel"/>
    <w:tmpl w:val="AF000A08"/>
    <w:lvl w:ilvl="0" w:tplc="0E66BE8A">
      <w:start w:val="1"/>
      <w:numFmt w:val="decimal"/>
      <w:lvlText w:val="%1."/>
      <w:lvlJc w:val="left"/>
      <w:pPr>
        <w:ind w:left="360" w:hanging="360"/>
      </w:pPr>
      <w:rPr>
        <w:sz w:val="36"/>
        <w:szCs w:val="36"/>
      </w:rPr>
    </w:lvl>
    <w:lvl w:ilvl="1" w:tplc="04050019" w:tentative="1">
      <w:start w:val="1"/>
      <w:numFmt w:val="lowerLetter"/>
      <w:lvlText w:val="%2."/>
      <w:lvlJc w:val="left"/>
      <w:pPr>
        <w:ind w:left="873" w:hanging="360"/>
      </w:pPr>
    </w:lvl>
    <w:lvl w:ilvl="2" w:tplc="0405001B" w:tentative="1">
      <w:start w:val="1"/>
      <w:numFmt w:val="lowerRoman"/>
      <w:lvlText w:val="%3."/>
      <w:lvlJc w:val="right"/>
      <w:pPr>
        <w:ind w:left="1593" w:hanging="180"/>
      </w:pPr>
    </w:lvl>
    <w:lvl w:ilvl="3" w:tplc="0405000F" w:tentative="1">
      <w:start w:val="1"/>
      <w:numFmt w:val="decimal"/>
      <w:lvlText w:val="%4."/>
      <w:lvlJc w:val="left"/>
      <w:pPr>
        <w:ind w:left="2313" w:hanging="360"/>
      </w:pPr>
    </w:lvl>
    <w:lvl w:ilvl="4" w:tplc="04050019" w:tentative="1">
      <w:start w:val="1"/>
      <w:numFmt w:val="lowerLetter"/>
      <w:lvlText w:val="%5."/>
      <w:lvlJc w:val="left"/>
      <w:pPr>
        <w:ind w:left="3033" w:hanging="360"/>
      </w:pPr>
    </w:lvl>
    <w:lvl w:ilvl="5" w:tplc="0405001B" w:tentative="1">
      <w:start w:val="1"/>
      <w:numFmt w:val="lowerRoman"/>
      <w:lvlText w:val="%6."/>
      <w:lvlJc w:val="right"/>
      <w:pPr>
        <w:ind w:left="3753" w:hanging="180"/>
      </w:pPr>
    </w:lvl>
    <w:lvl w:ilvl="6" w:tplc="0405000F" w:tentative="1">
      <w:start w:val="1"/>
      <w:numFmt w:val="decimal"/>
      <w:lvlText w:val="%7."/>
      <w:lvlJc w:val="left"/>
      <w:pPr>
        <w:ind w:left="4473" w:hanging="360"/>
      </w:pPr>
    </w:lvl>
    <w:lvl w:ilvl="7" w:tplc="04050019" w:tentative="1">
      <w:start w:val="1"/>
      <w:numFmt w:val="lowerLetter"/>
      <w:lvlText w:val="%8."/>
      <w:lvlJc w:val="left"/>
      <w:pPr>
        <w:ind w:left="5193" w:hanging="360"/>
      </w:pPr>
    </w:lvl>
    <w:lvl w:ilvl="8" w:tplc="040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33BD09EC"/>
    <w:multiLevelType w:val="hybridMultilevel"/>
    <w:tmpl w:val="5498D54C"/>
    <w:lvl w:ilvl="0" w:tplc="85BAC7B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01A00"/>
    <w:multiLevelType w:val="hybridMultilevel"/>
    <w:tmpl w:val="52C00B3A"/>
    <w:lvl w:ilvl="0" w:tplc="E4AADC8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DD5384"/>
    <w:multiLevelType w:val="hybridMultilevel"/>
    <w:tmpl w:val="23586B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E6340"/>
    <w:multiLevelType w:val="hybridMultilevel"/>
    <w:tmpl w:val="C1CEA228"/>
    <w:lvl w:ilvl="0" w:tplc="FF388FE4">
      <w:start w:val="3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3">
    <w:nsid w:val="381B2226"/>
    <w:multiLevelType w:val="hybridMultilevel"/>
    <w:tmpl w:val="6F3017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943B10"/>
    <w:multiLevelType w:val="hybridMultilevel"/>
    <w:tmpl w:val="66FEA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4F09AB"/>
    <w:multiLevelType w:val="hybridMultilevel"/>
    <w:tmpl w:val="49AC9950"/>
    <w:lvl w:ilvl="0" w:tplc="D9261FCC">
      <w:start w:val="2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6">
    <w:nsid w:val="55C23DF8"/>
    <w:multiLevelType w:val="hybridMultilevel"/>
    <w:tmpl w:val="C5EA4A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21C70"/>
    <w:multiLevelType w:val="hybridMultilevel"/>
    <w:tmpl w:val="1222FF00"/>
    <w:lvl w:ilvl="0" w:tplc="ABD828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970F1B"/>
    <w:multiLevelType w:val="hybridMultilevel"/>
    <w:tmpl w:val="780E2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B0844"/>
    <w:multiLevelType w:val="hybridMultilevel"/>
    <w:tmpl w:val="06462B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E909D7"/>
    <w:multiLevelType w:val="hybridMultilevel"/>
    <w:tmpl w:val="DAA6BF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3F681B"/>
    <w:multiLevelType w:val="hybridMultilevel"/>
    <w:tmpl w:val="6652E93A"/>
    <w:lvl w:ilvl="0" w:tplc="99D88AF8">
      <w:numFmt w:val="bullet"/>
      <w:lvlText w:val="-"/>
      <w:lvlJc w:val="left"/>
      <w:pPr>
        <w:ind w:left="218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C2522A"/>
    <w:multiLevelType w:val="hybridMultilevel"/>
    <w:tmpl w:val="DAA6BF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B629C"/>
    <w:multiLevelType w:val="hybridMultilevel"/>
    <w:tmpl w:val="E63E74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313630"/>
    <w:multiLevelType w:val="hybridMultilevel"/>
    <w:tmpl w:val="BBE24C94"/>
    <w:lvl w:ilvl="0" w:tplc="99D88AF8">
      <w:numFmt w:val="bullet"/>
      <w:lvlText w:val="-"/>
      <w:lvlJc w:val="left"/>
      <w:pPr>
        <w:ind w:left="218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5">
    <w:nsid w:val="7C2C7834"/>
    <w:multiLevelType w:val="hybridMultilevel"/>
    <w:tmpl w:val="96EA3BE2"/>
    <w:lvl w:ilvl="0" w:tplc="B7304A52">
      <w:numFmt w:val="bullet"/>
      <w:lvlText w:val="-"/>
      <w:lvlJc w:val="left"/>
      <w:pPr>
        <w:ind w:left="21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6">
    <w:nsid w:val="7E3047F4"/>
    <w:multiLevelType w:val="hybridMultilevel"/>
    <w:tmpl w:val="91BA306E"/>
    <w:lvl w:ilvl="0" w:tplc="6F741A5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25"/>
  </w:num>
  <w:num w:numId="5">
    <w:abstractNumId w:val="14"/>
  </w:num>
  <w:num w:numId="6">
    <w:abstractNumId w:val="1"/>
  </w:num>
  <w:num w:numId="7">
    <w:abstractNumId w:val="0"/>
  </w:num>
  <w:num w:numId="8">
    <w:abstractNumId w:val="8"/>
  </w:num>
  <w:num w:numId="9">
    <w:abstractNumId w:val="4"/>
  </w:num>
  <w:num w:numId="10">
    <w:abstractNumId w:val="5"/>
  </w:num>
  <w:num w:numId="11">
    <w:abstractNumId w:val="11"/>
  </w:num>
  <w:num w:numId="12">
    <w:abstractNumId w:val="22"/>
  </w:num>
  <w:num w:numId="13">
    <w:abstractNumId w:val="7"/>
  </w:num>
  <w:num w:numId="14">
    <w:abstractNumId w:val="18"/>
  </w:num>
  <w:num w:numId="15">
    <w:abstractNumId w:val="16"/>
  </w:num>
  <w:num w:numId="16">
    <w:abstractNumId w:val="15"/>
  </w:num>
  <w:num w:numId="17">
    <w:abstractNumId w:val="26"/>
  </w:num>
  <w:num w:numId="18">
    <w:abstractNumId w:val="24"/>
  </w:num>
  <w:num w:numId="19">
    <w:abstractNumId w:val="20"/>
  </w:num>
  <w:num w:numId="20">
    <w:abstractNumId w:val="21"/>
  </w:num>
  <w:num w:numId="21">
    <w:abstractNumId w:val="19"/>
  </w:num>
  <w:num w:numId="22">
    <w:abstractNumId w:val="3"/>
  </w:num>
  <w:num w:numId="23">
    <w:abstractNumId w:val="2"/>
  </w:num>
  <w:num w:numId="24">
    <w:abstractNumId w:val="9"/>
  </w:num>
  <w:num w:numId="25">
    <w:abstractNumId w:val="23"/>
  </w:num>
  <w:num w:numId="26">
    <w:abstractNumId w:val="12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F93"/>
    <w:rsid w:val="0001109F"/>
    <w:rsid w:val="000227F1"/>
    <w:rsid w:val="00044BD8"/>
    <w:rsid w:val="000649BC"/>
    <w:rsid w:val="0007026C"/>
    <w:rsid w:val="000776B4"/>
    <w:rsid w:val="000863AC"/>
    <w:rsid w:val="00094E32"/>
    <w:rsid w:val="00096514"/>
    <w:rsid w:val="000A2F5D"/>
    <w:rsid w:val="000A535E"/>
    <w:rsid w:val="000C5190"/>
    <w:rsid w:val="000D0E16"/>
    <w:rsid w:val="000E0AF6"/>
    <w:rsid w:val="000E1FB8"/>
    <w:rsid w:val="000F0D39"/>
    <w:rsid w:val="000F7898"/>
    <w:rsid w:val="00101088"/>
    <w:rsid w:val="00105403"/>
    <w:rsid w:val="0010566D"/>
    <w:rsid w:val="00121C9C"/>
    <w:rsid w:val="00135BA1"/>
    <w:rsid w:val="0016736E"/>
    <w:rsid w:val="00176BC9"/>
    <w:rsid w:val="00177408"/>
    <w:rsid w:val="00180BA5"/>
    <w:rsid w:val="0018114B"/>
    <w:rsid w:val="001950AB"/>
    <w:rsid w:val="001B1A13"/>
    <w:rsid w:val="001D2159"/>
    <w:rsid w:val="001D2B0A"/>
    <w:rsid w:val="001D348C"/>
    <w:rsid w:val="001D466A"/>
    <w:rsid w:val="001F161C"/>
    <w:rsid w:val="002004C5"/>
    <w:rsid w:val="0021600D"/>
    <w:rsid w:val="0022307C"/>
    <w:rsid w:val="002461B1"/>
    <w:rsid w:val="0025365A"/>
    <w:rsid w:val="002651C9"/>
    <w:rsid w:val="002728C0"/>
    <w:rsid w:val="00276D6B"/>
    <w:rsid w:val="002779C7"/>
    <w:rsid w:val="0028057C"/>
    <w:rsid w:val="00286BB8"/>
    <w:rsid w:val="00297635"/>
    <w:rsid w:val="002B023C"/>
    <w:rsid w:val="002C2421"/>
    <w:rsid w:val="002C3C2C"/>
    <w:rsid w:val="002C52D8"/>
    <w:rsid w:val="002E0C7F"/>
    <w:rsid w:val="002E3612"/>
    <w:rsid w:val="002E62E6"/>
    <w:rsid w:val="00327071"/>
    <w:rsid w:val="00331D95"/>
    <w:rsid w:val="00343065"/>
    <w:rsid w:val="00355AEC"/>
    <w:rsid w:val="003626AE"/>
    <w:rsid w:val="00370E10"/>
    <w:rsid w:val="0037480F"/>
    <w:rsid w:val="003839F3"/>
    <w:rsid w:val="003A69B9"/>
    <w:rsid w:val="003B1302"/>
    <w:rsid w:val="003E2848"/>
    <w:rsid w:val="003F14AF"/>
    <w:rsid w:val="004135F6"/>
    <w:rsid w:val="004155AF"/>
    <w:rsid w:val="0041776D"/>
    <w:rsid w:val="00430F25"/>
    <w:rsid w:val="00434F46"/>
    <w:rsid w:val="004438C4"/>
    <w:rsid w:val="004702FF"/>
    <w:rsid w:val="00483E1D"/>
    <w:rsid w:val="00483F63"/>
    <w:rsid w:val="00486300"/>
    <w:rsid w:val="00492877"/>
    <w:rsid w:val="004A42AF"/>
    <w:rsid w:val="004B60B3"/>
    <w:rsid w:val="004C0F36"/>
    <w:rsid w:val="004D171B"/>
    <w:rsid w:val="004E17E4"/>
    <w:rsid w:val="004E31A6"/>
    <w:rsid w:val="00501988"/>
    <w:rsid w:val="005029E3"/>
    <w:rsid w:val="00502BEF"/>
    <w:rsid w:val="0052408D"/>
    <w:rsid w:val="00524F5D"/>
    <w:rsid w:val="00531B5F"/>
    <w:rsid w:val="00532A63"/>
    <w:rsid w:val="00540537"/>
    <w:rsid w:val="00540D77"/>
    <w:rsid w:val="005467DF"/>
    <w:rsid w:val="00552A61"/>
    <w:rsid w:val="00555049"/>
    <w:rsid w:val="0056071E"/>
    <w:rsid w:val="00570C5F"/>
    <w:rsid w:val="00580498"/>
    <w:rsid w:val="005815D8"/>
    <w:rsid w:val="00596E03"/>
    <w:rsid w:val="005A1EC7"/>
    <w:rsid w:val="005A3EC3"/>
    <w:rsid w:val="005A55D3"/>
    <w:rsid w:val="005B6853"/>
    <w:rsid w:val="005C24B1"/>
    <w:rsid w:val="005C255A"/>
    <w:rsid w:val="005C2BD0"/>
    <w:rsid w:val="005E16AE"/>
    <w:rsid w:val="005E387A"/>
    <w:rsid w:val="005E71B1"/>
    <w:rsid w:val="0063259C"/>
    <w:rsid w:val="00643723"/>
    <w:rsid w:val="00643E4F"/>
    <w:rsid w:val="00665819"/>
    <w:rsid w:val="006658A9"/>
    <w:rsid w:val="00671FC1"/>
    <w:rsid w:val="00680944"/>
    <w:rsid w:val="006A213A"/>
    <w:rsid w:val="006B22CE"/>
    <w:rsid w:val="006B3E42"/>
    <w:rsid w:val="006C7333"/>
    <w:rsid w:val="006D0F6E"/>
    <w:rsid w:val="006E3956"/>
    <w:rsid w:val="006F39E2"/>
    <w:rsid w:val="006F4B1A"/>
    <w:rsid w:val="00702C0D"/>
    <w:rsid w:val="007044DF"/>
    <w:rsid w:val="00704ED3"/>
    <w:rsid w:val="00732792"/>
    <w:rsid w:val="00741537"/>
    <w:rsid w:val="0079008E"/>
    <w:rsid w:val="007B71F6"/>
    <w:rsid w:val="007F6EBF"/>
    <w:rsid w:val="007F6FCC"/>
    <w:rsid w:val="0082191D"/>
    <w:rsid w:val="0082402F"/>
    <w:rsid w:val="00825B7F"/>
    <w:rsid w:val="00834125"/>
    <w:rsid w:val="0084675B"/>
    <w:rsid w:val="00862C56"/>
    <w:rsid w:val="00863304"/>
    <w:rsid w:val="008672FC"/>
    <w:rsid w:val="008717E6"/>
    <w:rsid w:val="00877163"/>
    <w:rsid w:val="00892CA0"/>
    <w:rsid w:val="00894222"/>
    <w:rsid w:val="00894ED6"/>
    <w:rsid w:val="0089782D"/>
    <w:rsid w:val="008A5349"/>
    <w:rsid w:val="008C7CCD"/>
    <w:rsid w:val="008D17CA"/>
    <w:rsid w:val="008D1BCA"/>
    <w:rsid w:val="008D30E5"/>
    <w:rsid w:val="008E11FA"/>
    <w:rsid w:val="008E27A7"/>
    <w:rsid w:val="008F31BE"/>
    <w:rsid w:val="008F4066"/>
    <w:rsid w:val="00907EB6"/>
    <w:rsid w:val="00925A90"/>
    <w:rsid w:val="00945835"/>
    <w:rsid w:val="009554FB"/>
    <w:rsid w:val="009646E8"/>
    <w:rsid w:val="00983FC7"/>
    <w:rsid w:val="00990090"/>
    <w:rsid w:val="009944A2"/>
    <w:rsid w:val="009C1372"/>
    <w:rsid w:val="009C72B3"/>
    <w:rsid w:val="009E29FF"/>
    <w:rsid w:val="009E629B"/>
    <w:rsid w:val="009F07CF"/>
    <w:rsid w:val="009F3F9F"/>
    <w:rsid w:val="00A03DD7"/>
    <w:rsid w:val="00A04911"/>
    <w:rsid w:val="00A102D3"/>
    <w:rsid w:val="00A1351A"/>
    <w:rsid w:val="00A20ADD"/>
    <w:rsid w:val="00A20ECC"/>
    <w:rsid w:val="00A21C14"/>
    <w:rsid w:val="00A25C4A"/>
    <w:rsid w:val="00A26578"/>
    <w:rsid w:val="00A273D3"/>
    <w:rsid w:val="00A37E4F"/>
    <w:rsid w:val="00A45B31"/>
    <w:rsid w:val="00A47FF9"/>
    <w:rsid w:val="00A5561A"/>
    <w:rsid w:val="00A726A2"/>
    <w:rsid w:val="00A83C16"/>
    <w:rsid w:val="00A86C75"/>
    <w:rsid w:val="00AB07A1"/>
    <w:rsid w:val="00AC0E01"/>
    <w:rsid w:val="00AC0F3E"/>
    <w:rsid w:val="00AC28CA"/>
    <w:rsid w:val="00AC6CB7"/>
    <w:rsid w:val="00AD58EC"/>
    <w:rsid w:val="00AD59A7"/>
    <w:rsid w:val="00AE1189"/>
    <w:rsid w:val="00AE6B63"/>
    <w:rsid w:val="00AF175D"/>
    <w:rsid w:val="00B00A66"/>
    <w:rsid w:val="00B028C4"/>
    <w:rsid w:val="00B04A97"/>
    <w:rsid w:val="00B13563"/>
    <w:rsid w:val="00B15CD8"/>
    <w:rsid w:val="00B27120"/>
    <w:rsid w:val="00B30891"/>
    <w:rsid w:val="00B45E47"/>
    <w:rsid w:val="00B52715"/>
    <w:rsid w:val="00B6580B"/>
    <w:rsid w:val="00B73FD1"/>
    <w:rsid w:val="00B833E0"/>
    <w:rsid w:val="00BB5CB0"/>
    <w:rsid w:val="00BC7B5F"/>
    <w:rsid w:val="00BD04D6"/>
    <w:rsid w:val="00BD47AD"/>
    <w:rsid w:val="00BD6D03"/>
    <w:rsid w:val="00BE1819"/>
    <w:rsid w:val="00BE59AB"/>
    <w:rsid w:val="00BE6043"/>
    <w:rsid w:val="00BF49AF"/>
    <w:rsid w:val="00C01B81"/>
    <w:rsid w:val="00C13B7C"/>
    <w:rsid w:val="00C424D5"/>
    <w:rsid w:val="00C44E24"/>
    <w:rsid w:val="00C61CB8"/>
    <w:rsid w:val="00C6493E"/>
    <w:rsid w:val="00C650FD"/>
    <w:rsid w:val="00C76AC8"/>
    <w:rsid w:val="00C874EF"/>
    <w:rsid w:val="00C96FC5"/>
    <w:rsid w:val="00CB7D2D"/>
    <w:rsid w:val="00CD0DAC"/>
    <w:rsid w:val="00CE4A61"/>
    <w:rsid w:val="00CF5974"/>
    <w:rsid w:val="00D102AC"/>
    <w:rsid w:val="00D11AF6"/>
    <w:rsid w:val="00D12A32"/>
    <w:rsid w:val="00D13E57"/>
    <w:rsid w:val="00D24A77"/>
    <w:rsid w:val="00D550D8"/>
    <w:rsid w:val="00D563D2"/>
    <w:rsid w:val="00D61B91"/>
    <w:rsid w:val="00D62385"/>
    <w:rsid w:val="00D62E0A"/>
    <w:rsid w:val="00D62F93"/>
    <w:rsid w:val="00D91AF6"/>
    <w:rsid w:val="00D929AD"/>
    <w:rsid w:val="00D948B1"/>
    <w:rsid w:val="00D955E7"/>
    <w:rsid w:val="00D97402"/>
    <w:rsid w:val="00DA511E"/>
    <w:rsid w:val="00DB54E5"/>
    <w:rsid w:val="00DB67C2"/>
    <w:rsid w:val="00DC5FA7"/>
    <w:rsid w:val="00DE39B0"/>
    <w:rsid w:val="00DF3827"/>
    <w:rsid w:val="00DF5E84"/>
    <w:rsid w:val="00E10645"/>
    <w:rsid w:val="00E10F8D"/>
    <w:rsid w:val="00E1504B"/>
    <w:rsid w:val="00E65E6C"/>
    <w:rsid w:val="00E97744"/>
    <w:rsid w:val="00EA4F12"/>
    <w:rsid w:val="00EB4251"/>
    <w:rsid w:val="00EB63B1"/>
    <w:rsid w:val="00ED31BA"/>
    <w:rsid w:val="00ED4C23"/>
    <w:rsid w:val="00ED5332"/>
    <w:rsid w:val="00ED7FE3"/>
    <w:rsid w:val="00EF52FF"/>
    <w:rsid w:val="00F0078F"/>
    <w:rsid w:val="00F00AEB"/>
    <w:rsid w:val="00F02C7C"/>
    <w:rsid w:val="00F11270"/>
    <w:rsid w:val="00F13722"/>
    <w:rsid w:val="00F15613"/>
    <w:rsid w:val="00F3047E"/>
    <w:rsid w:val="00F465F5"/>
    <w:rsid w:val="00F55E0E"/>
    <w:rsid w:val="00F62C87"/>
    <w:rsid w:val="00F7271D"/>
    <w:rsid w:val="00F7570C"/>
    <w:rsid w:val="00F81C25"/>
    <w:rsid w:val="00F94203"/>
    <w:rsid w:val="00FA5E73"/>
    <w:rsid w:val="00FA66BA"/>
    <w:rsid w:val="00FB21A4"/>
    <w:rsid w:val="00FB33CC"/>
    <w:rsid w:val="00FB42B3"/>
    <w:rsid w:val="00FB4FF1"/>
    <w:rsid w:val="00FC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 w:qFormat="1"/>
    <w:lsdException w:name="caption" w:uiPriority="35" w:qFormat="1"/>
    <w:lsdException w:name="Title" w:semiHidden="0" w:uiPriority="10" w:qFormat="1"/>
    <w:lsdException w:name="Default Paragraph Font" w:uiPriority="1" w:unhideWhenUsed="1"/>
    <w:lsdException w:name="Subtitle" w:semiHidden="0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(Web)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unhideWhenUsed="1" w:qFormat="1"/>
  </w:latentStyles>
  <w:style w:type="paragraph" w:default="1" w:styleId="Normln">
    <w:name w:val="Normal"/>
    <w:aliases w:val="základní"/>
    <w:qFormat/>
    <w:rsid w:val="00862C56"/>
    <w:pPr>
      <w:spacing w:after="120" w:line="250" w:lineRule="exact"/>
      <w:contextualSpacing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0F0D39"/>
    <w:pPr>
      <w:keepNext/>
      <w:keepLines/>
      <w:spacing w:before="240" w:line="300" w:lineRule="atLeast"/>
      <w:outlineLvl w:val="0"/>
    </w:pPr>
    <w:rPr>
      <w:rFonts w:eastAsia="Times New Roman"/>
      <w:b/>
      <w:sz w:val="24"/>
      <w:szCs w:val="32"/>
    </w:rPr>
  </w:style>
  <w:style w:type="paragraph" w:styleId="Nadpis2">
    <w:name w:val="heading 2"/>
    <w:basedOn w:val="Nadpis1"/>
    <w:next w:val="Normln"/>
    <w:link w:val="Nadpis2Char"/>
    <w:uiPriority w:val="1"/>
    <w:qFormat/>
    <w:rsid w:val="000F0D39"/>
    <w:pPr>
      <w:spacing w:before="40"/>
      <w:outlineLvl w:val="1"/>
    </w:pPr>
    <w:rPr>
      <w:sz w:val="22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ascii="Times New Roman" w:eastAsia="Times New Roman" w:hAnsi="Times New Roman"/>
      <w:i/>
      <w:iCs/>
      <w:color w:val="4F4C4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1"/>
    <w:rsid w:val="00862C56"/>
    <w:rPr>
      <w:rFonts w:ascii="Arial" w:eastAsia="Times New Roman" w:hAnsi="Arial" w:cs="Times New Roman"/>
      <w:b/>
      <w:sz w:val="24"/>
      <w:szCs w:val="32"/>
    </w:rPr>
  </w:style>
  <w:style w:type="paragraph" w:styleId="Zhlav">
    <w:name w:val="header"/>
    <w:basedOn w:val="Normln"/>
    <w:link w:val="ZhlavChar"/>
    <w:uiPriority w:val="99"/>
    <w:rsid w:val="00C6493E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link w:val="Zpat"/>
    <w:uiPriority w:val="99"/>
    <w:rsid w:val="00862C56"/>
    <w:rPr>
      <w:rFonts w:ascii="Arial" w:hAnsi="Arial"/>
      <w:color w:val="4F4C4D"/>
      <w:sz w:val="16"/>
    </w:rPr>
  </w:style>
  <w:style w:type="character" w:customStyle="1" w:styleId="Nadpis2Char">
    <w:name w:val="Nadpis 2 Char"/>
    <w:link w:val="Nadpis2"/>
    <w:uiPriority w:val="1"/>
    <w:rsid w:val="00862C56"/>
    <w:rPr>
      <w:rFonts w:ascii="Arial" w:eastAsia="Times New Roman" w:hAnsi="Arial" w:cs="Times New Roman"/>
      <w:b/>
      <w:szCs w:val="26"/>
    </w:rPr>
  </w:style>
  <w:style w:type="character" w:customStyle="1" w:styleId="Nadpis3Char">
    <w:name w:val="Nadpis 3 Char"/>
    <w:link w:val="Nadpis3"/>
    <w:uiPriority w:val="9"/>
    <w:semiHidden/>
    <w:rsid w:val="000F0D39"/>
    <w:rPr>
      <w:rFonts w:ascii="Georgia" w:eastAsia="Times New Roman" w:hAnsi="Georgia" w:cs="Times New Roman"/>
      <w:b/>
      <w:szCs w:val="24"/>
    </w:rPr>
  </w:style>
  <w:style w:type="character" w:customStyle="1" w:styleId="Nadpis4Char">
    <w:name w:val="Nadpis 4 Char"/>
    <w:link w:val="Nadpis4"/>
    <w:uiPriority w:val="9"/>
    <w:semiHidden/>
    <w:rsid w:val="00BF49AF"/>
    <w:rPr>
      <w:rFonts w:ascii="Times New Roman" w:eastAsia="Times New Roman" w:hAnsi="Times New Roman" w:cs="Times New Roman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ascii="Times New Roman" w:eastAsia="Times New Roman" w:hAnsi="Times New Roman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semiHidden/>
    <w:rsid w:val="00BF49AF"/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paragraph" w:customStyle="1" w:styleId="Podtitul1">
    <w:name w:val="Podtitul1"/>
    <w:basedOn w:val="Normln"/>
    <w:next w:val="Normln"/>
    <w:link w:val="PodtitulChar"/>
    <w:uiPriority w:val="11"/>
    <w:semiHidden/>
    <w:qFormat/>
    <w:rsid w:val="005E387A"/>
    <w:pPr>
      <w:numPr>
        <w:ilvl w:val="1"/>
      </w:numPr>
    </w:pPr>
    <w:rPr>
      <w:rFonts w:ascii="Times New Roman" w:eastAsia="Times New Roman" w:hAnsi="Times New Roman"/>
      <w:color w:val="4F4C4D"/>
      <w:spacing w:val="15"/>
    </w:rPr>
  </w:style>
  <w:style w:type="character" w:customStyle="1" w:styleId="PodtitulChar">
    <w:name w:val="Podtitul Char"/>
    <w:link w:val="Podtitul1"/>
    <w:uiPriority w:val="11"/>
    <w:semiHidden/>
    <w:rsid w:val="00BF49AF"/>
    <w:rPr>
      <w:rFonts w:ascii="Times New Roman" w:eastAsia="Times New Roman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54FB"/>
  </w:style>
  <w:style w:type="paragraph" w:customStyle="1" w:styleId="zkladntun">
    <w:name w:val="základní tučně"/>
    <w:basedOn w:val="Normln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character" w:styleId="Hypertextovodkaz">
    <w:name w:val="Hyperlink"/>
    <w:uiPriority w:val="99"/>
    <w:rsid w:val="00C01B81"/>
    <w:rPr>
      <w:color w:val="0563C1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643723"/>
    <w:pPr>
      <w:spacing w:after="0" w:line="259" w:lineRule="auto"/>
      <w:contextualSpacing w:val="0"/>
      <w:jc w:val="left"/>
      <w:outlineLvl w:val="9"/>
    </w:pPr>
    <w:rPr>
      <w:rFonts w:ascii="Calibri Light" w:hAnsi="Calibri Light"/>
      <w:b w:val="0"/>
      <w:color w:val="2E74B5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rsid w:val="00EA4F12"/>
    <w:pPr>
      <w:tabs>
        <w:tab w:val="right" w:leader="dot" w:pos="8920"/>
      </w:tabs>
      <w:spacing w:after="0" w:line="360" w:lineRule="auto"/>
    </w:pPr>
  </w:style>
  <w:style w:type="paragraph" w:styleId="Odstavecseseznamem">
    <w:name w:val="List Paragraph"/>
    <w:basedOn w:val="Normln"/>
    <w:uiPriority w:val="34"/>
    <w:semiHidden/>
    <w:qFormat/>
    <w:rsid w:val="00E10F8D"/>
    <w:pPr>
      <w:ind w:left="720"/>
    </w:pPr>
  </w:style>
  <w:style w:type="paragraph" w:styleId="Podtitul">
    <w:name w:val="Subtitle"/>
    <w:basedOn w:val="Normln"/>
    <w:next w:val="Normln"/>
    <w:link w:val="PodtitulChar1"/>
    <w:uiPriority w:val="11"/>
    <w:qFormat/>
    <w:rsid w:val="000965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itulChar1">
    <w:name w:val="Podtitul Char1"/>
    <w:basedOn w:val="Standardnpsmoodstavce"/>
    <w:link w:val="Podtitul"/>
    <w:uiPriority w:val="11"/>
    <w:rsid w:val="000965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rsid w:val="00ED4C23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D4C23"/>
    <w:rPr>
      <w:rFonts w:ascii="Arial" w:hAnsi="Arial"/>
      <w:lang w:eastAsia="en-US"/>
    </w:rPr>
  </w:style>
  <w:style w:type="character" w:styleId="Znakapoznpodarou">
    <w:name w:val="footnote reference"/>
    <w:basedOn w:val="Standardnpsmoodstavce"/>
    <w:uiPriority w:val="99"/>
    <w:semiHidden/>
    <w:rsid w:val="00ED4C23"/>
    <w:rPr>
      <w:vertAlign w:val="superscript"/>
    </w:rPr>
  </w:style>
  <w:style w:type="table" w:styleId="Mkatabulky">
    <w:name w:val="Table Grid"/>
    <w:basedOn w:val="Normlntabulka"/>
    <w:uiPriority w:val="59"/>
    <w:rsid w:val="00F55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E1FB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 w:qFormat="1"/>
    <w:lsdException w:name="caption" w:uiPriority="35" w:qFormat="1"/>
    <w:lsdException w:name="Title" w:semiHidden="0" w:uiPriority="10" w:qFormat="1"/>
    <w:lsdException w:name="Default Paragraph Font" w:uiPriority="1" w:unhideWhenUsed="1"/>
    <w:lsdException w:name="Subtitle" w:semiHidden="0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(Web)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unhideWhenUsed="1" w:qFormat="1"/>
  </w:latentStyles>
  <w:style w:type="paragraph" w:default="1" w:styleId="Normln">
    <w:name w:val="Normal"/>
    <w:aliases w:val="základní"/>
    <w:qFormat/>
    <w:rsid w:val="00862C56"/>
    <w:pPr>
      <w:spacing w:after="120" w:line="250" w:lineRule="exact"/>
      <w:contextualSpacing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0F0D39"/>
    <w:pPr>
      <w:keepNext/>
      <w:keepLines/>
      <w:spacing w:before="240" w:line="300" w:lineRule="atLeast"/>
      <w:outlineLvl w:val="0"/>
    </w:pPr>
    <w:rPr>
      <w:rFonts w:eastAsia="Times New Roman"/>
      <w:b/>
      <w:sz w:val="24"/>
      <w:szCs w:val="32"/>
    </w:rPr>
  </w:style>
  <w:style w:type="paragraph" w:styleId="Nadpis2">
    <w:name w:val="heading 2"/>
    <w:basedOn w:val="Nadpis1"/>
    <w:next w:val="Normln"/>
    <w:link w:val="Nadpis2Char"/>
    <w:uiPriority w:val="1"/>
    <w:qFormat/>
    <w:rsid w:val="000F0D39"/>
    <w:pPr>
      <w:spacing w:before="40"/>
      <w:outlineLvl w:val="1"/>
    </w:pPr>
    <w:rPr>
      <w:sz w:val="22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ascii="Times New Roman" w:eastAsia="Times New Roman" w:hAnsi="Times New Roman"/>
      <w:i/>
      <w:iCs/>
      <w:color w:val="4F4C4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1"/>
    <w:rsid w:val="00862C56"/>
    <w:rPr>
      <w:rFonts w:ascii="Arial" w:eastAsia="Times New Roman" w:hAnsi="Arial" w:cs="Times New Roman"/>
      <w:b/>
      <w:sz w:val="24"/>
      <w:szCs w:val="32"/>
    </w:rPr>
  </w:style>
  <w:style w:type="paragraph" w:styleId="Zhlav">
    <w:name w:val="header"/>
    <w:basedOn w:val="Normln"/>
    <w:link w:val="ZhlavChar"/>
    <w:uiPriority w:val="99"/>
    <w:rsid w:val="00C6493E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link w:val="Zpat"/>
    <w:uiPriority w:val="99"/>
    <w:rsid w:val="00862C56"/>
    <w:rPr>
      <w:rFonts w:ascii="Arial" w:hAnsi="Arial"/>
      <w:color w:val="4F4C4D"/>
      <w:sz w:val="16"/>
    </w:rPr>
  </w:style>
  <w:style w:type="character" w:customStyle="1" w:styleId="Nadpis2Char">
    <w:name w:val="Nadpis 2 Char"/>
    <w:link w:val="Nadpis2"/>
    <w:uiPriority w:val="1"/>
    <w:rsid w:val="00862C56"/>
    <w:rPr>
      <w:rFonts w:ascii="Arial" w:eastAsia="Times New Roman" w:hAnsi="Arial" w:cs="Times New Roman"/>
      <w:b/>
      <w:szCs w:val="26"/>
    </w:rPr>
  </w:style>
  <w:style w:type="character" w:customStyle="1" w:styleId="Nadpis3Char">
    <w:name w:val="Nadpis 3 Char"/>
    <w:link w:val="Nadpis3"/>
    <w:uiPriority w:val="9"/>
    <w:semiHidden/>
    <w:rsid w:val="000F0D39"/>
    <w:rPr>
      <w:rFonts w:ascii="Georgia" w:eastAsia="Times New Roman" w:hAnsi="Georgia" w:cs="Times New Roman"/>
      <w:b/>
      <w:szCs w:val="24"/>
    </w:rPr>
  </w:style>
  <w:style w:type="character" w:customStyle="1" w:styleId="Nadpis4Char">
    <w:name w:val="Nadpis 4 Char"/>
    <w:link w:val="Nadpis4"/>
    <w:uiPriority w:val="9"/>
    <w:semiHidden/>
    <w:rsid w:val="00BF49AF"/>
    <w:rPr>
      <w:rFonts w:ascii="Times New Roman" w:eastAsia="Times New Roman" w:hAnsi="Times New Roman" w:cs="Times New Roman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ascii="Times New Roman" w:eastAsia="Times New Roman" w:hAnsi="Times New Roman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semiHidden/>
    <w:rsid w:val="00BF49AF"/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paragraph" w:customStyle="1" w:styleId="Podtitul1">
    <w:name w:val="Podtitul1"/>
    <w:basedOn w:val="Normln"/>
    <w:next w:val="Normln"/>
    <w:link w:val="PodtitulChar"/>
    <w:uiPriority w:val="11"/>
    <w:semiHidden/>
    <w:qFormat/>
    <w:rsid w:val="005E387A"/>
    <w:pPr>
      <w:numPr>
        <w:ilvl w:val="1"/>
      </w:numPr>
    </w:pPr>
    <w:rPr>
      <w:rFonts w:ascii="Times New Roman" w:eastAsia="Times New Roman" w:hAnsi="Times New Roman"/>
      <w:color w:val="4F4C4D"/>
      <w:spacing w:val="15"/>
    </w:rPr>
  </w:style>
  <w:style w:type="character" w:customStyle="1" w:styleId="PodtitulChar">
    <w:name w:val="Podtitul Char"/>
    <w:link w:val="Podtitul1"/>
    <w:uiPriority w:val="11"/>
    <w:semiHidden/>
    <w:rsid w:val="00BF49AF"/>
    <w:rPr>
      <w:rFonts w:ascii="Times New Roman" w:eastAsia="Times New Roman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54FB"/>
  </w:style>
  <w:style w:type="paragraph" w:customStyle="1" w:styleId="zkladntun">
    <w:name w:val="základní tučně"/>
    <w:basedOn w:val="Normln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character" w:styleId="Hypertextovodkaz">
    <w:name w:val="Hyperlink"/>
    <w:uiPriority w:val="99"/>
    <w:rsid w:val="00C01B81"/>
    <w:rPr>
      <w:color w:val="0563C1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643723"/>
    <w:pPr>
      <w:spacing w:after="0" w:line="259" w:lineRule="auto"/>
      <w:contextualSpacing w:val="0"/>
      <w:jc w:val="left"/>
      <w:outlineLvl w:val="9"/>
    </w:pPr>
    <w:rPr>
      <w:rFonts w:ascii="Calibri Light" w:hAnsi="Calibri Light"/>
      <w:b w:val="0"/>
      <w:color w:val="2E74B5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rsid w:val="00EA4F12"/>
    <w:pPr>
      <w:tabs>
        <w:tab w:val="right" w:leader="dot" w:pos="8920"/>
      </w:tabs>
      <w:spacing w:after="0" w:line="360" w:lineRule="auto"/>
    </w:pPr>
  </w:style>
  <w:style w:type="paragraph" w:styleId="Odstavecseseznamem">
    <w:name w:val="List Paragraph"/>
    <w:basedOn w:val="Normln"/>
    <w:uiPriority w:val="34"/>
    <w:semiHidden/>
    <w:qFormat/>
    <w:rsid w:val="00E10F8D"/>
    <w:pPr>
      <w:ind w:left="720"/>
    </w:pPr>
  </w:style>
  <w:style w:type="paragraph" w:styleId="Podtitul">
    <w:name w:val="Subtitle"/>
    <w:basedOn w:val="Normln"/>
    <w:next w:val="Normln"/>
    <w:link w:val="PodtitulChar1"/>
    <w:uiPriority w:val="11"/>
    <w:qFormat/>
    <w:rsid w:val="000965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itulChar1">
    <w:name w:val="Podtitul Char1"/>
    <w:basedOn w:val="Standardnpsmoodstavce"/>
    <w:link w:val="Podtitul"/>
    <w:uiPriority w:val="11"/>
    <w:rsid w:val="000965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rsid w:val="00ED4C23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D4C23"/>
    <w:rPr>
      <w:rFonts w:ascii="Arial" w:hAnsi="Arial"/>
      <w:lang w:eastAsia="en-US"/>
    </w:rPr>
  </w:style>
  <w:style w:type="character" w:styleId="Znakapoznpodarou">
    <w:name w:val="footnote reference"/>
    <w:basedOn w:val="Standardnpsmoodstavce"/>
    <w:uiPriority w:val="99"/>
    <w:semiHidden/>
    <w:rsid w:val="00ED4C23"/>
    <w:rPr>
      <w:vertAlign w:val="superscript"/>
    </w:rPr>
  </w:style>
  <w:style w:type="table" w:styleId="Mkatabulky">
    <w:name w:val="Table Grid"/>
    <w:basedOn w:val="Normlntabulka"/>
    <w:uiPriority w:val="59"/>
    <w:rsid w:val="00F55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E1F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%20a%20janca\Downloads\UP_hlavickovy-papir_PdF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B7B9F-CB46-4A83-A23E-4800D982B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UP_hlavickovy-papir_PdF_cz</Template>
  <TotalTime>0</TotalTime>
  <Pages>3</Pages>
  <Words>90</Words>
  <Characters>531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Pospisilova Nicol</dc:creator>
  <cp:lastModifiedBy>Veronika</cp:lastModifiedBy>
  <cp:revision>2</cp:revision>
  <cp:lastPrinted>2014-08-08T08:54:00Z</cp:lastPrinted>
  <dcterms:created xsi:type="dcterms:W3CDTF">2018-12-16T13:07:00Z</dcterms:created>
  <dcterms:modified xsi:type="dcterms:W3CDTF">2018-12-16T13:07:00Z</dcterms:modified>
</cp:coreProperties>
</file>