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-1270</wp:posOffset>
                  </wp:positionV>
                  <wp:extent cx="2209800" cy="21717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14" y="21411"/>
                      <wp:lineTo x="21414" y="0"/>
                      <wp:lineTo x="0" y="0"/>
                    </wp:wrapPolygon>
                  </wp:wrapTight>
                  <wp:docPr id="1" name="Obrázek 1" descr="C:\Users\Honzík\Downloads\46322120_2144805662206581_369087729395931545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D27EF7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0704" behindDoc="0" locked="0" layoutInCell="1" allowOverlap="1" wp14:anchorId="40E33C8A" wp14:editId="6896504C">
                  <wp:simplePos x="0" y="0"/>
                  <wp:positionH relativeFrom="column">
                    <wp:posOffset>-2307590</wp:posOffset>
                  </wp:positionH>
                  <wp:positionV relativeFrom="paragraph">
                    <wp:posOffset>2153920</wp:posOffset>
                  </wp:positionV>
                  <wp:extent cx="2181225" cy="2224405"/>
                  <wp:effectExtent l="16510" t="2540" r="6985" b="6985"/>
                  <wp:wrapNone/>
                  <wp:docPr id="4" name="Obrázek 4" descr="C:\Users\Honzík\Desktop\didak\46389701_2058449557774222_7297192003324870656_n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2181225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4E8B">
              <w:rPr>
                <w:noProof/>
                <w:lang w:eastAsia="cs-CZ"/>
              </w:rPr>
              <w:drawing>
                <wp:anchor distT="0" distB="0" distL="114300" distR="114300" simplePos="0" relativeHeight="251719680" behindDoc="0" locked="0" layoutInCell="1" allowOverlap="1" wp14:anchorId="3A5E524F" wp14:editId="4F88745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-1270</wp:posOffset>
                  </wp:positionV>
                  <wp:extent cx="2238375" cy="2171700"/>
                  <wp:effectExtent l="0" t="0" r="9525" b="0"/>
                  <wp:wrapTight wrapText="bothSides">
                    <wp:wrapPolygon edited="0">
                      <wp:start x="0" y="0"/>
                      <wp:lineTo x="0" y="21411"/>
                      <wp:lineTo x="21508" y="21411"/>
                      <wp:lineTo x="21508" y="0"/>
                      <wp:lineTo x="0" y="0"/>
                    </wp:wrapPolygon>
                  </wp:wrapTight>
                  <wp:docPr id="2" name="Obrázek 2" descr="C:\Users\Honzík\Downloads\46366299_756244978047954_39388601371705999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D63" w:rsidTr="00D27EF7">
        <w:tblPrEx>
          <w:tblCellMar>
            <w:top w:w="0" w:type="dxa"/>
            <w:bottom w:w="0" w:type="dxa"/>
          </w:tblCellMar>
        </w:tblPrEx>
        <w:trPr>
          <w:trHeight w:val="3365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D27EF7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1728" behindDoc="0" locked="0" layoutInCell="1" allowOverlap="1" wp14:anchorId="7FA83333" wp14:editId="72C138B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220980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14" y="21409"/>
                      <wp:lineTo x="21414" y="0"/>
                      <wp:lineTo x="0" y="0"/>
                    </wp:wrapPolygon>
                  </wp:wrapTight>
                  <wp:docPr id="3" name="Obrázek 3" descr="C:\Users\Honzík\Desktop\didak\46441726_267714770599779_801226520153974374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FC6D63">
            <w:pPr>
              <w:tabs>
                <w:tab w:val="left" w:pos="1425"/>
              </w:tabs>
              <w:spacing w:after="0" w:line="240" w:lineRule="auto"/>
            </w:pPr>
          </w:p>
        </w:tc>
      </w:tr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2247900" cy="2143125"/>
                  <wp:effectExtent l="0" t="0" r="0" b="9525"/>
                  <wp:wrapTight wrapText="bothSides">
                    <wp:wrapPolygon edited="0">
                      <wp:start x="0" y="0"/>
                      <wp:lineTo x="0" y="21504"/>
                      <wp:lineTo x="21417" y="21504"/>
                      <wp:lineTo x="21417" y="0"/>
                      <wp:lineTo x="0" y="0"/>
                    </wp:wrapPolygon>
                  </wp:wrapTight>
                  <wp:docPr id="5" name="Obrázek 5" descr="C:\Users\Honzík\Downloads\46340559_1957679664309010_48782857023258624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2238375" cy="2143125"/>
                  <wp:effectExtent l="0" t="0" r="9525" b="9525"/>
                  <wp:wrapTight wrapText="bothSides">
                    <wp:wrapPolygon edited="0">
                      <wp:start x="0" y="0"/>
                      <wp:lineTo x="0" y="21504"/>
                      <wp:lineTo x="21508" y="21504"/>
                      <wp:lineTo x="21508" y="0"/>
                      <wp:lineTo x="0" y="0"/>
                    </wp:wrapPolygon>
                  </wp:wrapTight>
                  <wp:docPr id="6" name="Obrázek 6" descr="C:\Users\Honzík\Downloads\46372528_580036049119882_1997910071887003648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2247900" cy="2105025"/>
                  <wp:effectExtent l="0" t="0" r="0" b="9525"/>
                  <wp:wrapTight wrapText="bothSides">
                    <wp:wrapPolygon edited="0">
                      <wp:start x="0" y="0"/>
                      <wp:lineTo x="0" y="21502"/>
                      <wp:lineTo x="21417" y="21502"/>
                      <wp:lineTo x="21417" y="0"/>
                      <wp:lineTo x="0" y="0"/>
                    </wp:wrapPolygon>
                  </wp:wrapTight>
                  <wp:docPr id="7" name="Obrázek 7" descr="C:\Users\Honzík\Downloads\46459352_1885026078289950_501723248996646912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2540</wp:posOffset>
                  </wp:positionV>
                  <wp:extent cx="2228850" cy="2105025"/>
                  <wp:effectExtent l="0" t="0" r="0" b="9525"/>
                  <wp:wrapTight wrapText="bothSides">
                    <wp:wrapPolygon edited="0">
                      <wp:start x="0" y="0"/>
                      <wp:lineTo x="0" y="21502"/>
                      <wp:lineTo x="21415" y="21502"/>
                      <wp:lineTo x="21415" y="0"/>
                      <wp:lineTo x="0" y="0"/>
                    </wp:wrapPolygon>
                  </wp:wrapTight>
                  <wp:docPr id="8" name="Obrázek 9" descr="C:\Users\Honzík\Downloads\46452186_194227664840630_752245193121464320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C6D63" w:rsidRDefault="00FC6D63"/>
    <w:tbl>
      <w:tblPr>
        <w:tblW w:w="9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FC6D63" w:rsidTr="00D27EF7">
        <w:tblPrEx>
          <w:tblCellMar>
            <w:top w:w="0" w:type="dxa"/>
            <w:bottom w:w="0" w:type="dxa"/>
          </w:tblCellMar>
        </w:tblPrEx>
        <w:trPr>
          <w:trHeight w:val="326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3A38AFEE" wp14:editId="2BC209F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-1270</wp:posOffset>
                  </wp:positionV>
                  <wp:extent cx="2219325" cy="2124075"/>
                  <wp:effectExtent l="0" t="0" r="9525" b="9525"/>
                  <wp:wrapTight wrapText="bothSides">
                    <wp:wrapPolygon edited="0">
                      <wp:start x="0" y="0"/>
                      <wp:lineTo x="0" y="21503"/>
                      <wp:lineTo x="21507" y="21503"/>
                      <wp:lineTo x="21507" y="0"/>
                      <wp:lineTo x="0" y="0"/>
                    </wp:wrapPolygon>
                  </wp:wrapTight>
                  <wp:docPr id="9" name="Obrázek 11" descr="C:\Users\Honzík\Downloads\46406288_2222606181330505_313305217282500198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8896" behindDoc="0" locked="0" layoutInCell="1" allowOverlap="1" wp14:anchorId="4E050DAA" wp14:editId="32EA10C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-1270</wp:posOffset>
                  </wp:positionV>
                  <wp:extent cx="2143125" cy="2124075"/>
                  <wp:effectExtent l="0" t="0" r="9525" b="9525"/>
                  <wp:wrapTight wrapText="bothSides">
                    <wp:wrapPolygon edited="0">
                      <wp:start x="0" y="0"/>
                      <wp:lineTo x="0" y="21503"/>
                      <wp:lineTo x="21504" y="21503"/>
                      <wp:lineTo x="21504" y="0"/>
                      <wp:lineTo x="0" y="0"/>
                    </wp:wrapPolygon>
                  </wp:wrapTight>
                  <wp:docPr id="10" name="Obrázek 12" descr="C:\Users\Honzík\Downloads\46503148_2670112783214313_455725045186664857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221932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7" y="21506"/>
                      <wp:lineTo x="21507" y="0"/>
                      <wp:lineTo x="0" y="0"/>
                    </wp:wrapPolygon>
                  </wp:wrapTight>
                  <wp:docPr id="11" name="Obrázek 14" descr="C:\Users\Honzík\Downloads\46309264_265528634314197_739425510741350809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1905</wp:posOffset>
                  </wp:positionV>
                  <wp:extent cx="2139950" cy="218122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344" y="21506"/>
                      <wp:lineTo x="21344" y="0"/>
                      <wp:lineTo x="0" y="0"/>
                    </wp:wrapPolygon>
                  </wp:wrapTight>
                  <wp:docPr id="12" name="Obrázek 15" descr="C:\Users\Honzík\Downloads\46451843_1164275367069201_512067970216335769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2219325" cy="2143125"/>
                  <wp:effectExtent l="0" t="0" r="9525" b="9525"/>
                  <wp:wrapTight wrapText="bothSides">
                    <wp:wrapPolygon edited="0">
                      <wp:start x="0" y="0"/>
                      <wp:lineTo x="0" y="21504"/>
                      <wp:lineTo x="21507" y="21504"/>
                      <wp:lineTo x="21507" y="0"/>
                      <wp:lineTo x="0" y="0"/>
                    </wp:wrapPolygon>
                  </wp:wrapTight>
                  <wp:docPr id="13" name="Obrázek 16" descr="C:\Users\Honzík\Downloads\46463303_268296060540579_352395117809211801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2143125" cy="2143125"/>
                  <wp:effectExtent l="0" t="0" r="9525" b="9525"/>
                  <wp:wrapTight wrapText="bothSides">
                    <wp:wrapPolygon edited="0">
                      <wp:start x="0" y="0"/>
                      <wp:lineTo x="0" y="21504"/>
                      <wp:lineTo x="21504" y="21504"/>
                      <wp:lineTo x="21504" y="0"/>
                      <wp:lineTo x="0" y="0"/>
                    </wp:wrapPolygon>
                  </wp:wrapTight>
                  <wp:docPr id="14" name="Obrázek 17" descr="C:\Users\Honzík\Downloads\46329054_326513041477578_3882122725837242368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D63">
        <w:tblPrEx>
          <w:tblCellMar>
            <w:top w:w="0" w:type="dxa"/>
            <w:bottom w:w="0" w:type="dxa"/>
          </w:tblCellMar>
        </w:tblPrEx>
        <w:trPr>
          <w:trHeight w:val="2969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2266950" cy="219075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18" y="21412"/>
                      <wp:lineTo x="21418" y="0"/>
                      <wp:lineTo x="0" y="0"/>
                    </wp:wrapPolygon>
                  </wp:wrapTight>
                  <wp:docPr id="15" name="Obrázek 19" descr="C:\Users\Honzík\Downloads\46457899_2198564890399853_236323307948238438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2142490" cy="219075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318" y="21412"/>
                      <wp:lineTo x="21318" y="0"/>
                      <wp:lineTo x="0" y="0"/>
                    </wp:wrapPolygon>
                  </wp:wrapTight>
                  <wp:docPr id="16" name="Obrázek 20" descr="C:\Users\Honzík\Downloads\46408097_193679784874083_853373354906746880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C6D63" w:rsidRDefault="00FC6D63">
      <w:pPr>
        <w:spacing w:after="0"/>
        <w:rPr>
          <w:vanish/>
        </w:rPr>
      </w:pPr>
    </w:p>
    <w:tbl>
      <w:tblPr>
        <w:tblW w:w="9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005"/>
              </w:tabs>
              <w:spacing w:after="0" w:line="240" w:lineRule="auto"/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37088" behindDoc="0" locked="0" layoutInCell="1" allowOverlap="1" wp14:anchorId="3C355032" wp14:editId="645264EE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17780</wp:posOffset>
                  </wp:positionV>
                  <wp:extent cx="225742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9" y="21506"/>
                      <wp:lineTo x="21509" y="0"/>
                      <wp:lineTo x="0" y="0"/>
                    </wp:wrapPolygon>
                  </wp:wrapTight>
                  <wp:docPr id="17" name="Obrázek 21" descr="C:\Users\Honzík\Downloads\46445137_2184840145167786_202566579552623001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00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8112" behindDoc="0" locked="0" layoutInCell="1" allowOverlap="1" wp14:anchorId="47F6E556" wp14:editId="65C8FD2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17145</wp:posOffset>
                  </wp:positionV>
                  <wp:extent cx="221932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7" y="21506"/>
                      <wp:lineTo x="21507" y="0"/>
                      <wp:lineTo x="0" y="0"/>
                    </wp:wrapPolygon>
                  </wp:wrapTight>
                  <wp:docPr id="18" name="Obrázek 22" descr="C:\Users\Honzík\Downloads\46492698_1147722458730508_1362683781743378432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00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9136" behindDoc="0" locked="0" layoutInCell="1" allowOverlap="1" wp14:anchorId="6AA4334E" wp14:editId="38512063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2257425" cy="2190750"/>
                  <wp:effectExtent l="0" t="0" r="9525" b="0"/>
                  <wp:wrapTight wrapText="bothSides">
                    <wp:wrapPolygon edited="0">
                      <wp:start x="0" y="0"/>
                      <wp:lineTo x="0" y="21412"/>
                      <wp:lineTo x="21509" y="21412"/>
                      <wp:lineTo x="21509" y="0"/>
                      <wp:lineTo x="0" y="0"/>
                    </wp:wrapPolygon>
                  </wp:wrapTight>
                  <wp:docPr id="19" name="Obrázek 23" descr="C:\Users\Honzík\Downloads\46361197_1706204006173768_783598175638886809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00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0160" behindDoc="0" locked="0" layoutInCell="1" allowOverlap="1" wp14:anchorId="1B5442C5" wp14:editId="0A923A0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2219325" cy="2190750"/>
                  <wp:effectExtent l="0" t="0" r="9525" b="0"/>
                  <wp:wrapTight wrapText="bothSides">
                    <wp:wrapPolygon edited="0">
                      <wp:start x="0" y="0"/>
                      <wp:lineTo x="0" y="21412"/>
                      <wp:lineTo x="21507" y="21412"/>
                      <wp:lineTo x="21507" y="0"/>
                      <wp:lineTo x="0" y="0"/>
                    </wp:wrapPolygon>
                  </wp:wrapTight>
                  <wp:docPr id="20" name="Obrázek 26" descr="C:\Users\Honzík\Downloads\46459321_920830891459335_3538939179436081152_n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00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1184" behindDoc="0" locked="0" layoutInCell="1" allowOverlap="1" wp14:anchorId="26C852A4" wp14:editId="6E17375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2540</wp:posOffset>
                  </wp:positionV>
                  <wp:extent cx="225742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9" y="21506"/>
                      <wp:lineTo x="21509" y="0"/>
                      <wp:lineTo x="0" y="0"/>
                    </wp:wrapPolygon>
                  </wp:wrapTight>
                  <wp:docPr id="21" name="Obrázek 27" descr="C:\Users\Honzík\Downloads\46323226_1930754167020147_8202922914387853312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00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2208" behindDoc="0" locked="0" layoutInCell="1" allowOverlap="1" wp14:anchorId="0BB2F5AD" wp14:editId="6B87A51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221932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7" y="21506"/>
                      <wp:lineTo x="21507" y="0"/>
                      <wp:lineTo x="0" y="0"/>
                    </wp:wrapPolygon>
                  </wp:wrapTight>
                  <wp:docPr id="22" name="Obrázek 28" descr="C:\Users\Honzík\Downloads\46418504_1957907270961905_549991029489952358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D63">
        <w:tblPrEx>
          <w:tblCellMar>
            <w:top w:w="0" w:type="dxa"/>
            <w:bottom w:w="0" w:type="dxa"/>
          </w:tblCellMar>
        </w:tblPrEx>
        <w:trPr>
          <w:trHeight w:val="296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00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3232" behindDoc="0" locked="0" layoutInCell="1" allowOverlap="1" wp14:anchorId="4DD4785B" wp14:editId="6B1A2C93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3810</wp:posOffset>
                  </wp:positionV>
                  <wp:extent cx="2257425" cy="2162175"/>
                  <wp:effectExtent l="0" t="0" r="9525" b="9525"/>
                  <wp:wrapTight wrapText="bothSides">
                    <wp:wrapPolygon edited="0">
                      <wp:start x="0" y="0"/>
                      <wp:lineTo x="0" y="21505"/>
                      <wp:lineTo x="21509" y="21505"/>
                      <wp:lineTo x="21509" y="0"/>
                      <wp:lineTo x="0" y="0"/>
                    </wp:wrapPolygon>
                  </wp:wrapTight>
                  <wp:docPr id="23" name="Obrázek 29" descr="C:\Users\Honzík\Downloads\46460768_330538114390480_255482590979004825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00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4256" behindDoc="0" locked="0" layoutInCell="1" allowOverlap="1" wp14:anchorId="662CE45C" wp14:editId="6341790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3810</wp:posOffset>
                  </wp:positionV>
                  <wp:extent cx="2219325" cy="2162175"/>
                  <wp:effectExtent l="0" t="0" r="9525" b="9525"/>
                  <wp:wrapTight wrapText="bothSides">
                    <wp:wrapPolygon edited="0">
                      <wp:start x="0" y="0"/>
                      <wp:lineTo x="0" y="21505"/>
                      <wp:lineTo x="21507" y="21505"/>
                      <wp:lineTo x="21507" y="0"/>
                      <wp:lineTo x="0" y="0"/>
                    </wp:wrapPolygon>
                  </wp:wrapTight>
                  <wp:docPr id="24" name="Obrázek 30" descr="C:\Users\Honzík\Downloads\46333690_359477618139775_548977804184649728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Y="-35"/>
        <w:tblW w:w="9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4920A6" w:rsidTr="004920A6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0A6" w:rsidRDefault="004920A6" w:rsidP="004920A6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64736" behindDoc="0" locked="0" layoutInCell="1" allowOverlap="1" wp14:anchorId="2EF6D641" wp14:editId="4E863A1A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1270</wp:posOffset>
                  </wp:positionV>
                  <wp:extent cx="2238375" cy="2295525"/>
                  <wp:effectExtent l="0" t="0" r="9525" b="9525"/>
                  <wp:wrapTight wrapText="bothSides">
                    <wp:wrapPolygon edited="0">
                      <wp:start x="0" y="0"/>
                      <wp:lineTo x="0" y="21510"/>
                      <wp:lineTo x="21508" y="21510"/>
                      <wp:lineTo x="21508" y="0"/>
                      <wp:lineTo x="0" y="0"/>
                    </wp:wrapPolygon>
                  </wp:wrapTight>
                  <wp:docPr id="25" name="Obrázek 31" descr="C:\Users\Honzík\Desktop\46409878_257723824893372_225263226424655872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0A6" w:rsidRDefault="004920A6" w:rsidP="004920A6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65760" behindDoc="0" locked="0" layoutInCell="1" allowOverlap="1" wp14:anchorId="2A9AF732" wp14:editId="160A0FD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1905</wp:posOffset>
                  </wp:positionV>
                  <wp:extent cx="2181225" cy="2295525"/>
                  <wp:effectExtent l="0" t="0" r="9525" b="9525"/>
                  <wp:wrapTight wrapText="bothSides">
                    <wp:wrapPolygon edited="0">
                      <wp:start x="0" y="0"/>
                      <wp:lineTo x="0" y="21510"/>
                      <wp:lineTo x="21506" y="21510"/>
                      <wp:lineTo x="21506" y="0"/>
                      <wp:lineTo x="0" y="0"/>
                    </wp:wrapPolygon>
                  </wp:wrapTight>
                  <wp:docPr id="26" name="Obrázek 32" descr="C:\Users\Honzík\Desktop\46337818_303013663640195_8885960265074475008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20A6" w:rsidTr="004920A6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0A6" w:rsidRDefault="004920A6" w:rsidP="004920A6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70880" behindDoc="0" locked="0" layoutInCell="1" allowOverlap="1" wp14:anchorId="0D2B0D71" wp14:editId="47AF5A1A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2540</wp:posOffset>
                  </wp:positionV>
                  <wp:extent cx="223837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8" y="21506"/>
                      <wp:lineTo x="21508" y="0"/>
                      <wp:lineTo x="0" y="0"/>
                    </wp:wrapPolygon>
                  </wp:wrapTight>
                  <wp:docPr id="27" name="Obrázek 46" descr="C:\Users\Honzík\Desktop\46482578_287634531858171_892509203852584550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0A6" w:rsidRDefault="004920A6" w:rsidP="004920A6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71904" behindDoc="0" locked="0" layoutInCell="1" allowOverlap="1" wp14:anchorId="2F7295D4" wp14:editId="59EAAAE0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218122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6" y="21506"/>
                      <wp:lineTo x="21506" y="0"/>
                      <wp:lineTo x="0" y="0"/>
                    </wp:wrapPolygon>
                  </wp:wrapTight>
                  <wp:docPr id="28" name="Obrázek 47" descr="C:\Users\Honzík\Desktop\46350399_508183783017012_1541361598147330048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20A6" w:rsidTr="004920A6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0A6" w:rsidRDefault="004920A6" w:rsidP="004920A6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66784" behindDoc="0" locked="0" layoutInCell="1" allowOverlap="1" wp14:anchorId="3948660C" wp14:editId="297FBC1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22860</wp:posOffset>
                  </wp:positionV>
                  <wp:extent cx="2238375" cy="2133600"/>
                  <wp:effectExtent l="0" t="0" r="9525" b="0"/>
                  <wp:wrapTight wrapText="bothSides">
                    <wp:wrapPolygon edited="0">
                      <wp:start x="0" y="0"/>
                      <wp:lineTo x="0" y="21407"/>
                      <wp:lineTo x="21508" y="21407"/>
                      <wp:lineTo x="21508" y="0"/>
                      <wp:lineTo x="0" y="0"/>
                    </wp:wrapPolygon>
                  </wp:wrapTight>
                  <wp:docPr id="29" name="Obrázek 33" descr="C:\Users\Honzík\Desktop\46432678_1003188779868779_200117609816286822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0A6" w:rsidRDefault="004920A6" w:rsidP="004920A6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67808" behindDoc="0" locked="0" layoutInCell="1" allowOverlap="1" wp14:anchorId="09BDE86A" wp14:editId="5589E1E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22225</wp:posOffset>
                  </wp:positionV>
                  <wp:extent cx="2181225" cy="2133600"/>
                  <wp:effectExtent l="0" t="0" r="9525" b="0"/>
                  <wp:wrapTight wrapText="bothSides">
                    <wp:wrapPolygon edited="0">
                      <wp:start x="0" y="0"/>
                      <wp:lineTo x="0" y="21407"/>
                      <wp:lineTo x="21506" y="21407"/>
                      <wp:lineTo x="21506" y="0"/>
                      <wp:lineTo x="0" y="0"/>
                    </wp:wrapPolygon>
                  </wp:wrapTight>
                  <wp:docPr id="30" name="Obrázek 35" descr="C:\Users\Honzík\Desktop\46412675_2346036658957059_416926126546773606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20A6" w:rsidTr="004920A6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0A6" w:rsidRDefault="004920A6" w:rsidP="004920A6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68832" behindDoc="0" locked="0" layoutInCell="1" allowOverlap="1" wp14:anchorId="162C590D" wp14:editId="3E60F25B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2238375" cy="2152650"/>
                  <wp:effectExtent l="0" t="0" r="9525" b="0"/>
                  <wp:wrapTight wrapText="bothSides">
                    <wp:wrapPolygon edited="0">
                      <wp:start x="0" y="0"/>
                      <wp:lineTo x="0" y="21409"/>
                      <wp:lineTo x="21508" y="21409"/>
                      <wp:lineTo x="21508" y="0"/>
                      <wp:lineTo x="0" y="0"/>
                    </wp:wrapPolygon>
                  </wp:wrapTight>
                  <wp:docPr id="31" name="Obrázek 36" descr="C:\Users\Honzík\Desktop\46492475_467702843757056_1141761427225182208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0A6" w:rsidRDefault="004920A6" w:rsidP="004920A6">
            <w:pPr>
              <w:tabs>
                <w:tab w:val="left" w:pos="1425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69856" behindDoc="0" locked="0" layoutInCell="1" allowOverlap="1" wp14:anchorId="705CD73B" wp14:editId="34B9E9A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2540</wp:posOffset>
                  </wp:positionV>
                  <wp:extent cx="215265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09" y="21409"/>
                      <wp:lineTo x="21409" y="0"/>
                      <wp:lineTo x="0" y="0"/>
                    </wp:wrapPolygon>
                  </wp:wrapTight>
                  <wp:docPr id="32" name="Obrázek 37" descr="C:\Users\Honzík\Desktop\46479760_2209994905947903_3996798696237826048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W w:w="9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860"/>
              </w:tabs>
              <w:spacing w:after="0" w:line="240" w:lineRule="auto"/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6DE39981" wp14:editId="4F84D2FD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17780</wp:posOffset>
                  </wp:positionV>
                  <wp:extent cx="2238375" cy="2152650"/>
                  <wp:effectExtent l="0" t="0" r="9525" b="0"/>
                  <wp:wrapTight wrapText="bothSides">
                    <wp:wrapPolygon edited="0">
                      <wp:start x="0" y="0"/>
                      <wp:lineTo x="0" y="21409"/>
                      <wp:lineTo x="21508" y="21409"/>
                      <wp:lineTo x="21508" y="0"/>
                      <wp:lineTo x="0" y="0"/>
                    </wp:wrapPolygon>
                  </wp:wrapTight>
                  <wp:docPr id="33" name="Obrázek 38" descr="C:\Users\Honzík\Desktop\46462348_185769169022310_27369956119150592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860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56544" behindDoc="0" locked="0" layoutInCell="1" allowOverlap="1" wp14:anchorId="359F07C2" wp14:editId="30F95AC5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17780</wp:posOffset>
                  </wp:positionV>
                  <wp:extent cx="2238375" cy="2162175"/>
                  <wp:effectExtent l="0" t="0" r="9525" b="9525"/>
                  <wp:wrapTight wrapText="bothSides">
                    <wp:wrapPolygon edited="0">
                      <wp:start x="0" y="0"/>
                      <wp:lineTo x="0" y="21505"/>
                      <wp:lineTo x="21508" y="21505"/>
                      <wp:lineTo x="21508" y="0"/>
                      <wp:lineTo x="0" y="0"/>
                    </wp:wrapPolygon>
                  </wp:wrapTight>
                  <wp:docPr id="34" name="Obrázek 39" descr="C:\Users\Honzík\Desktop\46329415_416816725523112_639260656433469849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860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57568" behindDoc="0" locked="0" layoutInCell="1" allowOverlap="1" wp14:anchorId="483FC750" wp14:editId="51CE3395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2238375" cy="2171700"/>
                  <wp:effectExtent l="0" t="0" r="9525" b="0"/>
                  <wp:wrapTight wrapText="bothSides">
                    <wp:wrapPolygon edited="0">
                      <wp:start x="0" y="0"/>
                      <wp:lineTo x="0" y="21411"/>
                      <wp:lineTo x="21508" y="21411"/>
                      <wp:lineTo x="21508" y="0"/>
                      <wp:lineTo x="0" y="0"/>
                    </wp:wrapPolygon>
                  </wp:wrapTight>
                  <wp:docPr id="35" name="Obrázek 40" descr="C:\Users\Honzík\Desktop\46482811_767200860285289_40754989339403878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860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58592" behindDoc="0" locked="0" layoutInCell="1" allowOverlap="1" wp14:anchorId="6E9DCE11" wp14:editId="36F7547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3175</wp:posOffset>
                  </wp:positionV>
                  <wp:extent cx="2238375" cy="2171700"/>
                  <wp:effectExtent l="0" t="0" r="9525" b="0"/>
                  <wp:wrapTight wrapText="bothSides">
                    <wp:wrapPolygon edited="0">
                      <wp:start x="0" y="0"/>
                      <wp:lineTo x="0" y="21411"/>
                      <wp:lineTo x="21508" y="21411"/>
                      <wp:lineTo x="21508" y="0"/>
                      <wp:lineTo x="0" y="0"/>
                    </wp:wrapPolygon>
                  </wp:wrapTight>
                  <wp:docPr id="36" name="Obrázek 41" descr="C:\Users\Honzík\Desktop\46438433_341113130031527_788606828201535078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860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59616" behindDoc="0" locked="0" layoutInCell="1" allowOverlap="1" wp14:anchorId="4FF07C75" wp14:editId="57E37F93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2238375" cy="2228850"/>
                  <wp:effectExtent l="0" t="0" r="9525" b="0"/>
                  <wp:wrapTight wrapText="bothSides">
                    <wp:wrapPolygon edited="0">
                      <wp:start x="0" y="0"/>
                      <wp:lineTo x="0" y="21415"/>
                      <wp:lineTo x="21508" y="21415"/>
                      <wp:lineTo x="21508" y="0"/>
                      <wp:lineTo x="0" y="0"/>
                    </wp:wrapPolygon>
                  </wp:wrapTight>
                  <wp:docPr id="37" name="Obrázek 42" descr="C:\Users\Honzík\Desktop\46384986_2050398041647912_8189066465127694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860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60640" behindDoc="0" locked="0" layoutInCell="1" allowOverlap="1" wp14:anchorId="4DA219E5" wp14:editId="5EC84AD2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3175</wp:posOffset>
                  </wp:positionV>
                  <wp:extent cx="2238375" cy="2228850"/>
                  <wp:effectExtent l="0" t="0" r="9525" b="0"/>
                  <wp:wrapTight wrapText="bothSides">
                    <wp:wrapPolygon edited="0">
                      <wp:start x="0" y="0"/>
                      <wp:lineTo x="0" y="21415"/>
                      <wp:lineTo x="21508" y="21415"/>
                      <wp:lineTo x="21508" y="0"/>
                      <wp:lineTo x="0" y="0"/>
                    </wp:wrapPolygon>
                  </wp:wrapTight>
                  <wp:docPr id="38" name="Obrázek 43" descr="C:\Users\Honzík\Desktop\46432590_376332266441212_5122839920389390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D63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860"/>
              </w:tabs>
              <w:spacing w:after="0" w:line="240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61664" behindDoc="0" locked="0" layoutInCell="1" allowOverlap="1" wp14:anchorId="130CF25E" wp14:editId="72BABEF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2238375" cy="2209800"/>
                  <wp:effectExtent l="0" t="0" r="9525" b="0"/>
                  <wp:wrapTight wrapText="bothSides">
                    <wp:wrapPolygon edited="0">
                      <wp:start x="0" y="0"/>
                      <wp:lineTo x="0" y="21414"/>
                      <wp:lineTo x="21508" y="21414"/>
                      <wp:lineTo x="21508" y="0"/>
                      <wp:lineTo x="0" y="0"/>
                    </wp:wrapPolygon>
                  </wp:wrapTight>
                  <wp:docPr id="39" name="Obrázek 44" descr="C:\Users\Honzík\Desktop\46364488_550119488747221_622374918635808358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D63" w:rsidRDefault="00254E8B">
            <w:pPr>
              <w:tabs>
                <w:tab w:val="left" w:pos="1860"/>
              </w:tabs>
              <w:spacing w:after="0" w:line="240" w:lineRule="auto"/>
            </w:pPr>
            <w:bookmarkStart w:id="0" w:name="_GoBack"/>
            <w:r>
              <w:rPr>
                <w:noProof/>
                <w:lang w:eastAsia="cs-CZ"/>
              </w:rPr>
              <w:drawing>
                <wp:anchor distT="0" distB="0" distL="114300" distR="114300" simplePos="0" relativeHeight="251762688" behindDoc="0" locked="0" layoutInCell="1" allowOverlap="1" wp14:anchorId="013BDF46" wp14:editId="70F12B10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3175</wp:posOffset>
                  </wp:positionV>
                  <wp:extent cx="2238375" cy="2209800"/>
                  <wp:effectExtent l="0" t="0" r="9525" b="0"/>
                  <wp:wrapTight wrapText="bothSides">
                    <wp:wrapPolygon edited="0">
                      <wp:start x="0" y="0"/>
                      <wp:lineTo x="0" y="21414"/>
                      <wp:lineTo x="21508" y="21414"/>
                      <wp:lineTo x="21508" y="0"/>
                      <wp:lineTo x="0" y="0"/>
                    </wp:wrapPolygon>
                  </wp:wrapTight>
                  <wp:docPr id="40" name="Obrázek 45" descr="C:\Users\Honzík\Desktop\46438387_560794741048893_7268898743053713408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FC6D63" w:rsidRDefault="00FC6D63" w:rsidP="004920A6"/>
    <w:sectPr w:rsidR="00FC6D63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E8B" w:rsidRDefault="00254E8B">
      <w:pPr>
        <w:spacing w:after="0" w:line="240" w:lineRule="auto"/>
      </w:pPr>
      <w:r>
        <w:separator/>
      </w:r>
    </w:p>
  </w:endnote>
  <w:endnote w:type="continuationSeparator" w:id="0">
    <w:p w:rsidR="00254E8B" w:rsidRDefault="00254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E8B" w:rsidRDefault="00254E8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54E8B" w:rsidRDefault="00254E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C6D63"/>
    <w:rsid w:val="00254E8B"/>
    <w:rsid w:val="004920A6"/>
    <w:rsid w:val="00D27EF7"/>
    <w:rsid w:val="00DF1748"/>
    <w:rsid w:val="00FC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Miška</dc:creator>
  <cp:lastModifiedBy>Miška</cp:lastModifiedBy>
  <cp:revision>2</cp:revision>
  <dcterms:created xsi:type="dcterms:W3CDTF">2018-11-17T07:58:00Z</dcterms:created>
  <dcterms:modified xsi:type="dcterms:W3CDTF">2018-11-17T07:58:00Z</dcterms:modified>
</cp:coreProperties>
</file>